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44CB90" w14:textId="5070E160" w:rsidR="000F3C21" w:rsidRDefault="007E2741">
      <w:r>
        <w:rPr>
          <w:noProof/>
        </w:rPr>
        <w:pict w14:anchorId="58CCDF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00.8pt;margin-top:13.2pt;width:21.9pt;height:21.6pt;z-index:251679744;mso-position-horizontal-relative:text;mso-position-vertical-relative:page;mso-width-relative:page;mso-height-relative:page">
            <v:imagedata r:id="rId7" o:title="New Star" cropbottom="10734f" cropright="5548f"/>
            <w10:wrap type="square" anchory="page"/>
          </v:shape>
        </w:pict>
      </w:r>
      <w:r w:rsidR="008A7D36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50E97241" wp14:editId="773114D2">
            <wp:simplePos x="0" y="0"/>
            <wp:positionH relativeFrom="column">
              <wp:posOffset>2717800</wp:posOffset>
            </wp:positionH>
            <wp:positionV relativeFrom="paragraph">
              <wp:posOffset>-338455</wp:posOffset>
            </wp:positionV>
            <wp:extent cx="339725" cy="33845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ons-0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33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D36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CCC7DA2" wp14:editId="639CBEDC">
            <wp:simplePos x="0" y="0"/>
            <wp:positionH relativeFrom="column">
              <wp:posOffset>-226060</wp:posOffset>
            </wp:positionH>
            <wp:positionV relativeFrom="paragraph">
              <wp:posOffset>-337820</wp:posOffset>
            </wp:positionV>
            <wp:extent cx="337185" cy="3371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ons-0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F3774" w14:textId="05F17CF4" w:rsidR="00125FF2" w:rsidRDefault="00125FF2"/>
    <w:tbl>
      <w:tblPr>
        <w:tblStyle w:val="GridTable1Light1"/>
        <w:tblpPr w:leftFromText="180" w:rightFromText="180" w:vertAnchor="page" w:horzAnchor="page" w:tblpX="1090" w:tblpY="2345"/>
        <w:tblW w:w="15150" w:type="dxa"/>
        <w:tblBorders>
          <w:top w:val="single" w:sz="4" w:space="0" w:color="857186"/>
          <w:left w:val="single" w:sz="4" w:space="0" w:color="857186"/>
          <w:bottom w:val="single" w:sz="4" w:space="0" w:color="857186"/>
          <w:right w:val="single" w:sz="4" w:space="0" w:color="857186"/>
          <w:insideH w:val="single" w:sz="4" w:space="0" w:color="857186"/>
          <w:insideV w:val="single" w:sz="4" w:space="0" w:color="857186"/>
        </w:tblBorders>
        <w:tblLook w:val="04A0" w:firstRow="1" w:lastRow="0" w:firstColumn="1" w:lastColumn="0" w:noHBand="0" w:noVBand="1"/>
      </w:tblPr>
      <w:tblGrid>
        <w:gridCol w:w="2247"/>
        <w:gridCol w:w="2580"/>
        <w:gridCol w:w="2581"/>
        <w:gridCol w:w="2580"/>
        <w:gridCol w:w="2581"/>
        <w:gridCol w:w="2581"/>
      </w:tblGrid>
      <w:tr w:rsidR="00F70F69" w14:paraId="08CC888B" w14:textId="77777777" w:rsidTr="00F70F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vAlign w:val="center"/>
          </w:tcPr>
          <w:p w14:paraId="4C7E5378" w14:textId="58E52449" w:rsidR="00F70F69" w:rsidRPr="009B4F57" w:rsidRDefault="00F70F69" w:rsidP="00F70F69">
            <w:pPr>
              <w:jc w:val="center"/>
              <w:rPr>
                <w:rFonts w:ascii="Barlow Solid" w:hAnsi="Barlow Solid"/>
                <w:color w:val="857186"/>
                <w:sz w:val="28"/>
                <w:szCs w:val="28"/>
              </w:rPr>
            </w:pPr>
            <w:r w:rsidRPr="00357B73">
              <w:rPr>
                <w:rFonts w:ascii="Daft Brush" w:hAnsi="Daft Brush"/>
                <w:color w:val="857186"/>
                <w:sz w:val="32"/>
                <w:szCs w:val="28"/>
              </w:rPr>
              <w:t>We</w:t>
            </w:r>
            <w:r>
              <w:rPr>
                <w:rFonts w:ascii="Daft Brush" w:hAnsi="Daft Brush"/>
                <w:color w:val="857186"/>
                <w:sz w:val="32"/>
                <w:szCs w:val="28"/>
              </w:rPr>
              <w:t>ek 1</w:t>
            </w:r>
          </w:p>
        </w:tc>
        <w:tc>
          <w:tcPr>
            <w:tcW w:w="2580" w:type="dxa"/>
            <w:vAlign w:val="center"/>
          </w:tcPr>
          <w:p w14:paraId="2555056D" w14:textId="38A26F85" w:rsidR="00F70F69" w:rsidRPr="00357B73" w:rsidRDefault="00F70F69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aft Brush" w:hAnsi="Daft Brush"/>
                <w:color w:val="857186"/>
                <w:sz w:val="32"/>
                <w:szCs w:val="28"/>
              </w:rPr>
            </w:pPr>
            <w:r>
              <w:rPr>
                <w:rFonts w:ascii="Daft Brush" w:hAnsi="Daft Brush"/>
                <w:color w:val="857186"/>
                <w:sz w:val="32"/>
                <w:szCs w:val="28"/>
              </w:rPr>
              <w:t>Monday</w:t>
            </w:r>
          </w:p>
        </w:tc>
        <w:tc>
          <w:tcPr>
            <w:tcW w:w="2581" w:type="dxa"/>
            <w:vAlign w:val="center"/>
          </w:tcPr>
          <w:p w14:paraId="49BDF07A" w14:textId="443C932A" w:rsidR="00F70F69" w:rsidRPr="00357B73" w:rsidRDefault="00F70F69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aft Brush" w:hAnsi="Daft Brush"/>
                <w:color w:val="857186"/>
                <w:sz w:val="32"/>
                <w:szCs w:val="28"/>
              </w:rPr>
            </w:pPr>
            <w:r>
              <w:rPr>
                <w:rFonts w:ascii="Daft Brush" w:hAnsi="Daft Brush"/>
                <w:color w:val="857186"/>
                <w:sz w:val="32"/>
                <w:szCs w:val="28"/>
              </w:rPr>
              <w:t>Tuesday</w:t>
            </w:r>
          </w:p>
        </w:tc>
        <w:tc>
          <w:tcPr>
            <w:tcW w:w="2580" w:type="dxa"/>
            <w:vAlign w:val="center"/>
          </w:tcPr>
          <w:p w14:paraId="16BF55E9" w14:textId="77777777" w:rsidR="00F70F69" w:rsidRPr="00357B73" w:rsidRDefault="00F70F69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aft Brush" w:hAnsi="Daft Brush"/>
                <w:color w:val="857186"/>
                <w:sz w:val="32"/>
                <w:szCs w:val="28"/>
              </w:rPr>
            </w:pPr>
            <w:r>
              <w:rPr>
                <w:rFonts w:ascii="Daft Brush" w:hAnsi="Daft Brush"/>
                <w:color w:val="857186"/>
                <w:sz w:val="32"/>
                <w:szCs w:val="28"/>
              </w:rPr>
              <w:t>Wednesday</w:t>
            </w:r>
          </w:p>
        </w:tc>
        <w:tc>
          <w:tcPr>
            <w:tcW w:w="2581" w:type="dxa"/>
            <w:vAlign w:val="center"/>
          </w:tcPr>
          <w:p w14:paraId="454F7A1A" w14:textId="77777777" w:rsidR="00F70F69" w:rsidRPr="00357B73" w:rsidRDefault="00F70F69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aft Brush" w:hAnsi="Daft Brush"/>
                <w:color w:val="857186"/>
                <w:sz w:val="32"/>
                <w:szCs w:val="28"/>
              </w:rPr>
            </w:pPr>
            <w:r>
              <w:rPr>
                <w:rFonts w:ascii="Daft Brush" w:hAnsi="Daft Brush"/>
                <w:color w:val="857186"/>
                <w:sz w:val="32"/>
                <w:szCs w:val="28"/>
              </w:rPr>
              <w:t>Thursday</w:t>
            </w:r>
          </w:p>
        </w:tc>
        <w:tc>
          <w:tcPr>
            <w:tcW w:w="2581" w:type="dxa"/>
            <w:vAlign w:val="center"/>
          </w:tcPr>
          <w:p w14:paraId="150C029A" w14:textId="77777777" w:rsidR="00F70F69" w:rsidRPr="00357B73" w:rsidRDefault="00F70F69" w:rsidP="00F70F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aft Brush" w:hAnsi="Daft Brush"/>
                <w:color w:val="857186"/>
                <w:sz w:val="32"/>
                <w:szCs w:val="28"/>
              </w:rPr>
            </w:pPr>
            <w:r>
              <w:rPr>
                <w:rFonts w:ascii="Daft Brush" w:hAnsi="Daft Brush"/>
                <w:color w:val="857186"/>
                <w:sz w:val="32"/>
                <w:szCs w:val="28"/>
              </w:rPr>
              <w:t>Friday</w:t>
            </w:r>
          </w:p>
        </w:tc>
      </w:tr>
      <w:tr w:rsidR="00F70F69" w14:paraId="20E09024" w14:textId="77777777" w:rsidTr="00F70F69">
        <w:trPr>
          <w:trHeight w:val="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C68279"/>
            <w:vAlign w:val="center"/>
          </w:tcPr>
          <w:p w14:paraId="299EF19F" w14:textId="202C2399" w:rsidR="00F70F69" w:rsidRPr="00CE5EF6" w:rsidRDefault="00F70F69" w:rsidP="00F70F69">
            <w:pPr>
              <w:rPr>
                <w:rFonts w:ascii="Daft Brush" w:hAnsi="Daft Brush"/>
                <w:color w:val="FFFFFF" w:themeColor="background1"/>
                <w:sz w:val="28"/>
              </w:rPr>
            </w:pPr>
            <w:r>
              <w:rPr>
                <w:rFonts w:ascii="Daft Brush" w:hAnsi="Daft Brush"/>
                <w:color w:val="FFFFFF" w:themeColor="background1"/>
                <w:sz w:val="28"/>
              </w:rPr>
              <w:t>Main Dish</w:t>
            </w:r>
          </w:p>
        </w:tc>
        <w:tc>
          <w:tcPr>
            <w:tcW w:w="2580" w:type="dxa"/>
            <w:shd w:val="clear" w:color="auto" w:fill="C68279"/>
            <w:vAlign w:val="center"/>
          </w:tcPr>
          <w:p w14:paraId="51A83248" w14:textId="44D15CA4" w:rsidR="00F70F69" w:rsidRPr="00A416D2" w:rsidRDefault="00A05A0F" w:rsidP="00E21951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Pork</w:t>
            </w:r>
            <w:r w:rsidR="009053C8">
              <w:rPr>
                <w:rFonts w:ascii="Bitter" w:hAnsi="Bitter"/>
                <w:sz w:val="21"/>
                <w:szCs w:val="21"/>
              </w:rPr>
              <w:t xml:space="preserve"> s</w:t>
            </w:r>
            <w:r w:rsidR="00E21951">
              <w:rPr>
                <w:rFonts w:ascii="Bitter" w:hAnsi="Bitter"/>
                <w:sz w:val="21"/>
                <w:szCs w:val="21"/>
              </w:rPr>
              <w:t xml:space="preserve">ausage, </w:t>
            </w:r>
            <w:r w:rsidR="00F70F69" w:rsidRPr="00A416D2">
              <w:rPr>
                <w:rFonts w:ascii="Bitter" w:hAnsi="Bitter"/>
                <w:sz w:val="21"/>
                <w:szCs w:val="21"/>
              </w:rPr>
              <w:t>red onion gravy</w:t>
            </w:r>
            <w:r w:rsidR="00D6111C">
              <w:rPr>
                <w:rFonts w:ascii="Bitter" w:hAnsi="Bitter"/>
                <w:sz w:val="21"/>
                <w:szCs w:val="21"/>
              </w:rPr>
              <w:t xml:space="preserve"> and </w:t>
            </w:r>
            <w:r w:rsidR="00665D16">
              <w:rPr>
                <w:rFonts w:ascii="Bitter" w:hAnsi="Bitter"/>
                <w:sz w:val="21"/>
                <w:szCs w:val="21"/>
              </w:rPr>
              <w:t xml:space="preserve">champ </w:t>
            </w:r>
            <w:r w:rsidR="00D6111C">
              <w:rPr>
                <w:rFonts w:ascii="Bitter" w:hAnsi="Bitter"/>
                <w:sz w:val="21"/>
                <w:szCs w:val="21"/>
              </w:rPr>
              <w:t>mash potato</w:t>
            </w:r>
          </w:p>
        </w:tc>
        <w:tc>
          <w:tcPr>
            <w:tcW w:w="2581" w:type="dxa"/>
            <w:shd w:val="clear" w:color="auto" w:fill="C68279"/>
            <w:vAlign w:val="center"/>
          </w:tcPr>
          <w:p w14:paraId="3C9DE5F9" w14:textId="35EB64FF" w:rsidR="00F70F69" w:rsidRPr="00A416D2" w:rsidRDefault="00D6111C" w:rsidP="00D6111C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Fiery M</w:t>
            </w:r>
            <w:r w:rsidR="00F70F69" w:rsidRPr="00A416D2">
              <w:rPr>
                <w:rFonts w:ascii="Bitter" w:hAnsi="Bitter"/>
                <w:sz w:val="21"/>
                <w:szCs w:val="21"/>
              </w:rPr>
              <w:t>exican chilli</w:t>
            </w:r>
            <w:r w:rsidR="00E21951">
              <w:rPr>
                <w:rFonts w:ascii="Bitter" w:hAnsi="Bitter"/>
                <w:sz w:val="21"/>
                <w:szCs w:val="21"/>
              </w:rPr>
              <w:t xml:space="preserve">, </w:t>
            </w:r>
            <w:r>
              <w:rPr>
                <w:rFonts w:ascii="Bitter" w:hAnsi="Bitter"/>
                <w:sz w:val="21"/>
                <w:szCs w:val="21"/>
              </w:rPr>
              <w:t>brown rice</w:t>
            </w:r>
            <w:r w:rsidR="009F1437">
              <w:rPr>
                <w:rFonts w:ascii="Bitter" w:hAnsi="Bitter"/>
                <w:sz w:val="21"/>
                <w:szCs w:val="21"/>
              </w:rPr>
              <w:t>,</w:t>
            </w:r>
            <w:r>
              <w:rPr>
                <w:rFonts w:ascii="Bitter" w:hAnsi="Bitter"/>
                <w:sz w:val="21"/>
                <w:szCs w:val="21"/>
              </w:rPr>
              <w:t xml:space="preserve"> sour cream and salsa</w:t>
            </w:r>
          </w:p>
        </w:tc>
        <w:tc>
          <w:tcPr>
            <w:tcW w:w="2580" w:type="dxa"/>
            <w:shd w:val="clear" w:color="auto" w:fill="C68279"/>
            <w:vAlign w:val="center"/>
          </w:tcPr>
          <w:p w14:paraId="108C57ED" w14:textId="3CDE45E8" w:rsidR="00F70F69" w:rsidRPr="00A416D2" w:rsidRDefault="00F70F69" w:rsidP="00E21951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 w:rsidRPr="00A416D2">
              <w:rPr>
                <w:rFonts w:ascii="Bitter" w:hAnsi="Bitter"/>
                <w:sz w:val="21"/>
                <w:szCs w:val="21"/>
              </w:rPr>
              <w:t>Apple glazed roast pork</w:t>
            </w:r>
            <w:r w:rsidR="00E21951">
              <w:rPr>
                <w:rFonts w:ascii="Bitter" w:hAnsi="Bitter"/>
                <w:sz w:val="21"/>
                <w:szCs w:val="21"/>
              </w:rPr>
              <w:t xml:space="preserve">, </w:t>
            </w:r>
            <w:r w:rsidR="00DE4FC9">
              <w:rPr>
                <w:rFonts w:ascii="Bitter" w:hAnsi="Bitter"/>
                <w:sz w:val="21"/>
                <w:szCs w:val="21"/>
              </w:rPr>
              <w:t>“roasties”</w:t>
            </w:r>
            <w:r w:rsidR="00E21951">
              <w:rPr>
                <w:rFonts w:ascii="Bitter" w:hAnsi="Bitter"/>
                <w:sz w:val="21"/>
                <w:szCs w:val="21"/>
              </w:rPr>
              <w:t xml:space="preserve"> and gravy</w:t>
            </w:r>
          </w:p>
        </w:tc>
        <w:tc>
          <w:tcPr>
            <w:tcW w:w="2581" w:type="dxa"/>
            <w:shd w:val="clear" w:color="auto" w:fill="C68279"/>
            <w:vAlign w:val="center"/>
          </w:tcPr>
          <w:p w14:paraId="7315EA19" w14:textId="003366E7" w:rsidR="00F70F69" w:rsidRPr="00A416D2" w:rsidRDefault="009053C8" w:rsidP="00F70F69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Chicken S</w:t>
            </w:r>
            <w:r w:rsidR="00F70F69" w:rsidRPr="00A416D2">
              <w:rPr>
                <w:rFonts w:ascii="Bitter" w:hAnsi="Bitter"/>
                <w:sz w:val="21"/>
                <w:szCs w:val="21"/>
              </w:rPr>
              <w:t>ingapore</w:t>
            </w:r>
          </w:p>
          <w:p w14:paraId="2AC2BA78" w14:textId="1B0B4BCF" w:rsidR="00F70F69" w:rsidRPr="00A416D2" w:rsidRDefault="009053C8" w:rsidP="00F70F69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n</w:t>
            </w:r>
            <w:r w:rsidR="00F70F69" w:rsidRPr="00A416D2">
              <w:rPr>
                <w:rFonts w:ascii="Bitter" w:hAnsi="Bitter"/>
                <w:sz w:val="21"/>
                <w:szCs w:val="21"/>
              </w:rPr>
              <w:t>oodles</w:t>
            </w:r>
          </w:p>
        </w:tc>
        <w:tc>
          <w:tcPr>
            <w:tcW w:w="2581" w:type="dxa"/>
            <w:shd w:val="clear" w:color="auto" w:fill="C68279"/>
            <w:vAlign w:val="center"/>
          </w:tcPr>
          <w:p w14:paraId="0B784AF7" w14:textId="4D5CD71B" w:rsidR="00F70F69" w:rsidRPr="00A416D2" w:rsidRDefault="0021279C" w:rsidP="00F70F69">
            <w:pPr>
              <w:pStyle w:val="p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Crispy b</w:t>
            </w:r>
            <w:r w:rsidR="00F70F69" w:rsidRPr="00A416D2">
              <w:rPr>
                <w:rFonts w:ascii="Bitter" w:hAnsi="Bitter"/>
                <w:sz w:val="21"/>
                <w:szCs w:val="21"/>
              </w:rPr>
              <w:t>attered fish</w:t>
            </w:r>
            <w:r>
              <w:rPr>
                <w:rFonts w:ascii="Bitter" w:hAnsi="Bitter"/>
                <w:sz w:val="21"/>
                <w:szCs w:val="21"/>
              </w:rPr>
              <w:t xml:space="preserve"> with chunky chips</w:t>
            </w:r>
          </w:p>
        </w:tc>
      </w:tr>
      <w:tr w:rsidR="00F70F69" w14:paraId="78BE3DED" w14:textId="77777777" w:rsidTr="00F70F69">
        <w:trPr>
          <w:trHeight w:val="10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CCC562"/>
            <w:vAlign w:val="center"/>
          </w:tcPr>
          <w:p w14:paraId="62068793" w14:textId="77777777" w:rsidR="00F70F69" w:rsidRPr="00CE5EF6" w:rsidRDefault="00F70F69" w:rsidP="00F70F69">
            <w:pPr>
              <w:rPr>
                <w:rFonts w:ascii="Daft Brush" w:hAnsi="Daft Brush"/>
                <w:color w:val="FFFFFF" w:themeColor="background1"/>
                <w:sz w:val="28"/>
              </w:rPr>
            </w:pPr>
            <w:r>
              <w:rPr>
                <w:rFonts w:ascii="Daft Brush" w:hAnsi="Daft Brush"/>
                <w:color w:val="FFFFFF" w:themeColor="background1"/>
                <w:sz w:val="28"/>
              </w:rPr>
              <w:t>Vegetarian Main Dish</w:t>
            </w:r>
          </w:p>
        </w:tc>
        <w:tc>
          <w:tcPr>
            <w:tcW w:w="2580" w:type="dxa"/>
            <w:shd w:val="clear" w:color="auto" w:fill="CCC562"/>
            <w:vAlign w:val="center"/>
          </w:tcPr>
          <w:p w14:paraId="2F8BEBB8" w14:textId="1744FACB" w:rsidR="00F70F69" w:rsidRPr="002F4539" w:rsidRDefault="001D06A2" w:rsidP="00665D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Sweet potato and vegetable masala, Bombay potatoes and coriander and green chilli chutney</w:t>
            </w:r>
          </w:p>
        </w:tc>
        <w:tc>
          <w:tcPr>
            <w:tcW w:w="2581" w:type="dxa"/>
            <w:shd w:val="clear" w:color="auto" w:fill="CCC562"/>
            <w:vAlign w:val="center"/>
          </w:tcPr>
          <w:p w14:paraId="25DEB91A" w14:textId="186E668B" w:rsidR="00F70F69" w:rsidRPr="00D6111C" w:rsidRDefault="00D6111C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proofErr w:type="spellStart"/>
            <w:r>
              <w:rPr>
                <w:rFonts w:ascii="Bitter" w:hAnsi="Bitter"/>
                <w:sz w:val="21"/>
                <w:szCs w:val="21"/>
              </w:rPr>
              <w:t>Quorn</w:t>
            </w:r>
            <w:r w:rsidRPr="00D6111C">
              <w:rPr>
                <w:rFonts w:ascii="Bitter" w:hAnsi="Bitter"/>
                <w:sz w:val="21"/>
                <w:szCs w:val="21"/>
                <w:vertAlign w:val="superscript"/>
              </w:rPr>
              <w:t>TM</w:t>
            </w:r>
            <w:proofErr w:type="spellEnd"/>
            <w:r>
              <w:rPr>
                <w:rFonts w:ascii="Bitter" w:hAnsi="Bitter"/>
                <w:sz w:val="21"/>
                <w:szCs w:val="21"/>
                <w:vertAlign w:val="superscript"/>
              </w:rPr>
              <w:t xml:space="preserve"> </w:t>
            </w:r>
            <w:r>
              <w:rPr>
                <w:rFonts w:ascii="Bitter" w:hAnsi="Bitter"/>
                <w:sz w:val="21"/>
                <w:szCs w:val="21"/>
              </w:rPr>
              <w:t>and vegetable lasagne</w:t>
            </w:r>
            <w:r w:rsidR="00665D16">
              <w:rPr>
                <w:rFonts w:ascii="Bitter" w:hAnsi="Bitter"/>
                <w:sz w:val="21"/>
                <w:szCs w:val="21"/>
              </w:rPr>
              <w:t xml:space="preserve"> with crusty garlic and herb bread</w:t>
            </w:r>
          </w:p>
        </w:tc>
        <w:tc>
          <w:tcPr>
            <w:tcW w:w="2580" w:type="dxa"/>
            <w:shd w:val="clear" w:color="auto" w:fill="CCC562"/>
            <w:vAlign w:val="center"/>
          </w:tcPr>
          <w:p w14:paraId="6C6FEA51" w14:textId="08C4CF08" w:rsidR="00F70F69" w:rsidRPr="002F4539" w:rsidRDefault="00D6111C" w:rsidP="00E219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Cheesy potato and leek pie </w:t>
            </w:r>
            <w:r w:rsidR="009053C8">
              <w:rPr>
                <w:rFonts w:ascii="Bitter" w:hAnsi="Bitter"/>
                <w:sz w:val="21"/>
                <w:szCs w:val="21"/>
              </w:rPr>
              <w:t>topped with puff pastry served with crispy roast potatoes</w:t>
            </w:r>
          </w:p>
        </w:tc>
        <w:tc>
          <w:tcPr>
            <w:tcW w:w="2581" w:type="dxa"/>
            <w:shd w:val="clear" w:color="auto" w:fill="CCC562"/>
            <w:vAlign w:val="center"/>
          </w:tcPr>
          <w:p w14:paraId="1C7D1765" w14:textId="57E2F70F" w:rsidR="00F70F69" w:rsidRPr="002F4539" w:rsidRDefault="001F57A8" w:rsidP="00CA7A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46DC1326" wp14:editId="4CC063CD">
                  <wp:simplePos x="0" y="0"/>
                  <wp:positionH relativeFrom="column">
                    <wp:posOffset>1236980</wp:posOffset>
                  </wp:positionH>
                  <wp:positionV relativeFrom="paragraph">
                    <wp:posOffset>293370</wp:posOffset>
                  </wp:positionV>
                  <wp:extent cx="337185" cy="337185"/>
                  <wp:effectExtent l="0" t="0" r="5715" b="571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cons-02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" cy="33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279C">
              <w:rPr>
                <w:rFonts w:ascii="Bitter" w:hAnsi="Bitter"/>
                <w:sz w:val="21"/>
                <w:szCs w:val="21"/>
              </w:rPr>
              <w:t>Aub</w:t>
            </w:r>
            <w:r w:rsidR="00E21951">
              <w:rPr>
                <w:rFonts w:ascii="Bitter" w:hAnsi="Bitter"/>
                <w:sz w:val="21"/>
                <w:szCs w:val="21"/>
              </w:rPr>
              <w:t xml:space="preserve">ergine and chickpea </w:t>
            </w:r>
            <w:proofErr w:type="spellStart"/>
            <w:r w:rsidR="00E21951">
              <w:rPr>
                <w:rFonts w:ascii="Bitter" w:hAnsi="Bitter"/>
                <w:sz w:val="21"/>
                <w:szCs w:val="21"/>
              </w:rPr>
              <w:t>Dhansak</w:t>
            </w:r>
            <w:proofErr w:type="spellEnd"/>
            <w:r w:rsidR="00E21951">
              <w:rPr>
                <w:rFonts w:ascii="Bitter" w:hAnsi="Bitter"/>
                <w:sz w:val="21"/>
                <w:szCs w:val="21"/>
              </w:rPr>
              <w:t xml:space="preserve">, </w:t>
            </w:r>
            <w:proofErr w:type="spellStart"/>
            <w:r w:rsidR="00665D16">
              <w:rPr>
                <w:rFonts w:ascii="Bitter" w:hAnsi="Bitter"/>
                <w:sz w:val="21"/>
                <w:szCs w:val="21"/>
              </w:rPr>
              <w:t>pilau</w:t>
            </w:r>
            <w:proofErr w:type="spellEnd"/>
            <w:r w:rsidR="00665D16">
              <w:rPr>
                <w:rFonts w:ascii="Bitter" w:hAnsi="Bitter"/>
                <w:sz w:val="21"/>
                <w:szCs w:val="21"/>
              </w:rPr>
              <w:t xml:space="preserve"> </w:t>
            </w:r>
            <w:r w:rsidR="0021279C">
              <w:rPr>
                <w:rFonts w:ascii="Bitter" w:hAnsi="Bitter"/>
                <w:sz w:val="21"/>
                <w:szCs w:val="21"/>
              </w:rPr>
              <w:t>rice</w:t>
            </w:r>
            <w:r w:rsidR="00665D16">
              <w:rPr>
                <w:rFonts w:ascii="Bitter" w:hAnsi="Bitter"/>
                <w:sz w:val="21"/>
                <w:szCs w:val="21"/>
              </w:rPr>
              <w:t xml:space="preserve"> and </w:t>
            </w:r>
            <w:r w:rsidR="00CA7A6D">
              <w:rPr>
                <w:rFonts w:ascii="Bitter" w:hAnsi="Bitter"/>
                <w:sz w:val="21"/>
                <w:szCs w:val="21"/>
              </w:rPr>
              <w:t>cucumber raita</w:t>
            </w:r>
          </w:p>
        </w:tc>
        <w:tc>
          <w:tcPr>
            <w:tcW w:w="2581" w:type="dxa"/>
            <w:shd w:val="clear" w:color="auto" w:fill="CCC562"/>
            <w:vAlign w:val="center"/>
          </w:tcPr>
          <w:p w14:paraId="05F73BD0" w14:textId="21655882" w:rsidR="00F70F69" w:rsidRPr="002F4539" w:rsidRDefault="0021279C" w:rsidP="00665D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Falafel in a </w:t>
            </w:r>
            <w:r w:rsidR="00665D16">
              <w:rPr>
                <w:rFonts w:ascii="Bitter" w:hAnsi="Bitter"/>
                <w:sz w:val="21"/>
                <w:szCs w:val="21"/>
              </w:rPr>
              <w:t xml:space="preserve">wholemeal </w:t>
            </w:r>
            <w:r w:rsidR="00E21951">
              <w:rPr>
                <w:rFonts w:ascii="Bitter" w:hAnsi="Bitter"/>
                <w:sz w:val="21"/>
                <w:szCs w:val="21"/>
              </w:rPr>
              <w:t xml:space="preserve">pitta, </w:t>
            </w:r>
            <w:r w:rsidR="00665D16">
              <w:rPr>
                <w:rFonts w:ascii="Bitter" w:hAnsi="Bitter"/>
                <w:sz w:val="21"/>
                <w:szCs w:val="21"/>
              </w:rPr>
              <w:t xml:space="preserve">crunchy </w:t>
            </w:r>
            <w:r>
              <w:rPr>
                <w:rFonts w:ascii="Bitter" w:hAnsi="Bitter"/>
                <w:sz w:val="21"/>
                <w:szCs w:val="21"/>
              </w:rPr>
              <w:t xml:space="preserve">slaw </w:t>
            </w:r>
            <w:r w:rsidR="00665D16">
              <w:rPr>
                <w:rFonts w:ascii="Bitter" w:hAnsi="Bitter"/>
                <w:sz w:val="21"/>
                <w:szCs w:val="21"/>
              </w:rPr>
              <w:t xml:space="preserve">and </w:t>
            </w:r>
            <w:r>
              <w:rPr>
                <w:rFonts w:ascii="Bitter" w:hAnsi="Bitter"/>
                <w:sz w:val="21"/>
                <w:szCs w:val="21"/>
              </w:rPr>
              <w:t xml:space="preserve">chunky </w:t>
            </w:r>
            <w:r w:rsidR="00F70F69" w:rsidRPr="002F4539">
              <w:rPr>
                <w:rFonts w:ascii="Bitter" w:hAnsi="Bitter"/>
                <w:sz w:val="21"/>
                <w:szCs w:val="21"/>
              </w:rPr>
              <w:t>chips</w:t>
            </w:r>
          </w:p>
        </w:tc>
      </w:tr>
      <w:tr w:rsidR="00F70F69" w14:paraId="6DED4786" w14:textId="77777777" w:rsidTr="00F70F69">
        <w:trPr>
          <w:trHeight w:val="10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9EA86B"/>
            <w:vAlign w:val="center"/>
          </w:tcPr>
          <w:p w14:paraId="355AA31C" w14:textId="2F392D4A" w:rsidR="00F70F69" w:rsidRPr="00CE5EF6" w:rsidRDefault="00BE0330" w:rsidP="00F70F69">
            <w:pPr>
              <w:rPr>
                <w:rFonts w:ascii="Daft Brush" w:hAnsi="Daft Brush"/>
                <w:color w:val="FFFFFF" w:themeColor="background1"/>
                <w:sz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7BF06417" wp14:editId="7ED96057">
                  <wp:simplePos x="0" y="0"/>
                  <wp:positionH relativeFrom="column">
                    <wp:posOffset>1033780</wp:posOffset>
                  </wp:positionH>
                  <wp:positionV relativeFrom="paragraph">
                    <wp:posOffset>226695</wp:posOffset>
                  </wp:positionV>
                  <wp:extent cx="306705" cy="306705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cons-02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" cy="30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0F69">
              <w:rPr>
                <w:rFonts w:ascii="Daft Brush" w:hAnsi="Daft Brush"/>
                <w:color w:val="FFFFFF" w:themeColor="background1"/>
                <w:sz w:val="28"/>
              </w:rPr>
              <w:t>Accompaniments</w:t>
            </w:r>
          </w:p>
        </w:tc>
        <w:tc>
          <w:tcPr>
            <w:tcW w:w="2580" w:type="dxa"/>
            <w:shd w:val="clear" w:color="auto" w:fill="9EA86B"/>
            <w:vAlign w:val="center"/>
          </w:tcPr>
          <w:p w14:paraId="7E8A3A8B" w14:textId="77777777" w:rsidR="009A6A52" w:rsidRDefault="009A6A52" w:rsidP="007D00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  <w:p w14:paraId="4B02B6FB" w14:textId="09B2AA47" w:rsidR="00665D16" w:rsidRDefault="009A6A52" w:rsidP="007D00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Garden peas</w:t>
            </w:r>
          </w:p>
          <w:p w14:paraId="263B0FE8" w14:textId="3E28F8AC" w:rsidR="001B0590" w:rsidRDefault="001B0590" w:rsidP="007D00E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Crisp </w:t>
            </w:r>
            <w:r w:rsidR="00285350">
              <w:rPr>
                <w:rFonts w:ascii="Bitter" w:hAnsi="Bitter"/>
                <w:sz w:val="21"/>
                <w:szCs w:val="21"/>
              </w:rPr>
              <w:t xml:space="preserve">summer </w:t>
            </w:r>
            <w:r>
              <w:rPr>
                <w:rFonts w:ascii="Bitter" w:hAnsi="Bitter"/>
                <w:sz w:val="21"/>
                <w:szCs w:val="21"/>
              </w:rPr>
              <w:t>salad</w:t>
            </w:r>
          </w:p>
          <w:p w14:paraId="58899491" w14:textId="4D79D07E" w:rsidR="00F70F69" w:rsidRPr="002F4539" w:rsidRDefault="00F70F69" w:rsidP="009A6A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</w:tc>
        <w:tc>
          <w:tcPr>
            <w:tcW w:w="2581" w:type="dxa"/>
            <w:shd w:val="clear" w:color="auto" w:fill="9EA86B"/>
            <w:vAlign w:val="center"/>
          </w:tcPr>
          <w:p w14:paraId="3CB98E19" w14:textId="77777777" w:rsidR="00285350" w:rsidRDefault="00285350" w:rsidP="002853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  <w:p w14:paraId="0EE8498E" w14:textId="7EAC8D66" w:rsidR="00285350" w:rsidRDefault="007D00E6" w:rsidP="002853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Corn o</w:t>
            </w:r>
            <w:r w:rsidR="00DA0970">
              <w:rPr>
                <w:rFonts w:ascii="Bitter" w:hAnsi="Bitter"/>
                <w:sz w:val="21"/>
                <w:szCs w:val="21"/>
              </w:rPr>
              <w:t>n</w:t>
            </w:r>
            <w:r>
              <w:rPr>
                <w:rFonts w:ascii="Bitter" w:hAnsi="Bitter"/>
                <w:sz w:val="21"/>
                <w:szCs w:val="21"/>
              </w:rPr>
              <w:t xml:space="preserve"> the cob</w:t>
            </w:r>
          </w:p>
          <w:p w14:paraId="005A94AC" w14:textId="77777777" w:rsidR="00285350" w:rsidRDefault="00285350" w:rsidP="002853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Crisp summer salad</w:t>
            </w:r>
          </w:p>
          <w:p w14:paraId="5F765312" w14:textId="67A043E4" w:rsidR="00F70F69" w:rsidRPr="002F4539" w:rsidRDefault="00F70F69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</w:tc>
        <w:tc>
          <w:tcPr>
            <w:tcW w:w="2580" w:type="dxa"/>
            <w:shd w:val="clear" w:color="auto" w:fill="9EA86B"/>
            <w:vAlign w:val="center"/>
          </w:tcPr>
          <w:p w14:paraId="56E84DF3" w14:textId="77777777" w:rsidR="008E7507" w:rsidRDefault="008E7507" w:rsidP="00CA7A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  <w:p w14:paraId="68CD3519" w14:textId="7CC53423" w:rsidR="00CA7A6D" w:rsidRDefault="008E7507" w:rsidP="00CA7A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</w:t>
            </w:r>
            <w:r w:rsidR="00CA7A6D">
              <w:rPr>
                <w:rFonts w:ascii="Bitter" w:hAnsi="Bitter"/>
                <w:sz w:val="21"/>
                <w:szCs w:val="21"/>
              </w:rPr>
              <w:t xml:space="preserve">arrots </w:t>
            </w:r>
            <w:r>
              <w:rPr>
                <w:rFonts w:ascii="Bitter" w:hAnsi="Bitter"/>
                <w:sz w:val="21"/>
                <w:szCs w:val="21"/>
              </w:rPr>
              <w:t>&amp;</w:t>
            </w:r>
            <w:r w:rsidR="00CA7A6D">
              <w:rPr>
                <w:rFonts w:ascii="Bitter" w:hAnsi="Bitter"/>
                <w:sz w:val="21"/>
                <w:szCs w:val="21"/>
              </w:rPr>
              <w:t xml:space="preserve"> broccoli</w:t>
            </w:r>
          </w:p>
          <w:p w14:paraId="67B4987C" w14:textId="77777777" w:rsidR="008E7507" w:rsidRDefault="008E7507" w:rsidP="008E75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Crisp summer salad</w:t>
            </w:r>
          </w:p>
          <w:p w14:paraId="251B70BA" w14:textId="5B65B3EE" w:rsidR="00F70F69" w:rsidRPr="002F4539" w:rsidRDefault="00F70F69" w:rsidP="00665D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</w:tc>
        <w:tc>
          <w:tcPr>
            <w:tcW w:w="2581" w:type="dxa"/>
            <w:shd w:val="clear" w:color="auto" w:fill="9EA86B"/>
            <w:vAlign w:val="center"/>
          </w:tcPr>
          <w:p w14:paraId="4F3CDC2C" w14:textId="77777777" w:rsidR="00047A65" w:rsidRDefault="00047A65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  <w:p w14:paraId="2FA1A3CB" w14:textId="1E7D7D4E" w:rsidR="00CA7A6D" w:rsidRDefault="00CA7A6D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Green beans</w:t>
            </w:r>
          </w:p>
          <w:p w14:paraId="1610D30E" w14:textId="77777777" w:rsidR="00047A65" w:rsidRDefault="00047A65" w:rsidP="00047A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Crisp summer salad</w:t>
            </w:r>
          </w:p>
          <w:p w14:paraId="62668895" w14:textId="078F0DCB" w:rsidR="00F70F69" w:rsidRPr="002F4539" w:rsidRDefault="00F70F69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</w:tc>
        <w:tc>
          <w:tcPr>
            <w:tcW w:w="2581" w:type="dxa"/>
            <w:shd w:val="clear" w:color="auto" w:fill="9EA86B"/>
            <w:vAlign w:val="center"/>
          </w:tcPr>
          <w:p w14:paraId="0B206199" w14:textId="77777777" w:rsidR="007E7449" w:rsidRDefault="007E7449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  <w:p w14:paraId="2D46ADAF" w14:textId="6D2DA503" w:rsidR="00BB1FB0" w:rsidRDefault="00D0199E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Mushy</w:t>
            </w:r>
            <w:r w:rsidR="00BB1FB0">
              <w:rPr>
                <w:rFonts w:ascii="Bitter" w:hAnsi="Bitter"/>
                <w:sz w:val="21"/>
                <w:szCs w:val="21"/>
              </w:rPr>
              <w:t xml:space="preserve"> peas</w:t>
            </w:r>
          </w:p>
          <w:p w14:paraId="4D441EF9" w14:textId="58E8CD83" w:rsidR="00BB1FB0" w:rsidRDefault="00B37A2C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 xml:space="preserve">Crisp </w:t>
            </w:r>
            <w:r w:rsidR="007E7449">
              <w:rPr>
                <w:rFonts w:ascii="Bitter" w:hAnsi="Bitter"/>
                <w:sz w:val="21"/>
                <w:szCs w:val="21"/>
              </w:rPr>
              <w:t>summer</w:t>
            </w:r>
            <w:r>
              <w:rPr>
                <w:rFonts w:ascii="Bitter" w:hAnsi="Bitter"/>
                <w:sz w:val="21"/>
                <w:szCs w:val="21"/>
              </w:rPr>
              <w:t xml:space="preserve"> salad</w:t>
            </w:r>
          </w:p>
          <w:p w14:paraId="3F4C51DC" w14:textId="76210E47" w:rsidR="00F70F69" w:rsidRPr="002F4539" w:rsidRDefault="00F70F69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</w:tc>
      </w:tr>
      <w:tr w:rsidR="007E2741" w14:paraId="47D4CB50" w14:textId="77777777" w:rsidTr="00F70F69">
        <w:trPr>
          <w:trHeight w:val="10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42DDE161" w14:textId="536E1DC1" w:rsidR="007E2741" w:rsidRPr="00CE5EF6" w:rsidRDefault="007E2741" w:rsidP="007E2741">
            <w:pPr>
              <w:rPr>
                <w:rFonts w:ascii="Daft Brush" w:hAnsi="Daft Brush"/>
                <w:color w:val="FFFFFF" w:themeColor="background1"/>
                <w:sz w:val="28"/>
              </w:rPr>
            </w:pPr>
            <w:r>
              <w:rPr>
                <w:rFonts w:ascii="Daft Brush" w:hAnsi="Daft Brush"/>
                <w:color w:val="FFFFFF" w:themeColor="background1"/>
                <w:sz w:val="28"/>
              </w:rPr>
              <w:t>Jacket Potatoes</w:t>
            </w:r>
          </w:p>
        </w:tc>
        <w:tc>
          <w:tcPr>
            <w:tcW w:w="2580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551C3043" w14:textId="1EC13E10" w:rsidR="007E2741" w:rsidRPr="002F4539" w:rsidRDefault="007E2741" w:rsidP="007E2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Grated cheddar, baked beans or coleslaw</w:t>
            </w:r>
          </w:p>
        </w:tc>
        <w:tc>
          <w:tcPr>
            <w:tcW w:w="2581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35745501" w14:textId="40D4FF87" w:rsidR="007E2741" w:rsidRPr="002F4539" w:rsidRDefault="007E2741" w:rsidP="007E2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Grated cheddar, baked beans or coleslaw</w:t>
            </w:r>
          </w:p>
        </w:tc>
        <w:tc>
          <w:tcPr>
            <w:tcW w:w="2580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4AEDD8F6" w14:textId="47AA2AC6" w:rsidR="007E2741" w:rsidRPr="002F4539" w:rsidRDefault="007E2741" w:rsidP="007E2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Grated cheddar, baked beans or coleslaw</w:t>
            </w:r>
          </w:p>
        </w:tc>
        <w:tc>
          <w:tcPr>
            <w:tcW w:w="2581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21A927CA" w14:textId="04E66305" w:rsidR="007E2741" w:rsidRPr="002F4539" w:rsidRDefault="007E2741" w:rsidP="007E2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Grated cheddar, baked beans or coleslaw</w:t>
            </w:r>
          </w:p>
        </w:tc>
        <w:tc>
          <w:tcPr>
            <w:tcW w:w="2581" w:type="dxa"/>
            <w:tcBorders>
              <w:bottom w:val="single" w:sz="4" w:space="0" w:color="857186"/>
            </w:tcBorders>
            <w:shd w:val="clear" w:color="auto" w:fill="93B8AD"/>
            <w:vAlign w:val="center"/>
          </w:tcPr>
          <w:p w14:paraId="716842BA" w14:textId="38EB293B" w:rsidR="007E2741" w:rsidRPr="002F4539" w:rsidRDefault="007E2741" w:rsidP="007E2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Grated cheddar, baked beans or coleslaw</w:t>
            </w:r>
          </w:p>
        </w:tc>
      </w:tr>
      <w:tr w:rsidR="007E2741" w14:paraId="65F246F2" w14:textId="77777777" w:rsidTr="00F70F69">
        <w:trPr>
          <w:trHeight w:val="10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94B6AE"/>
            <w:vAlign w:val="center"/>
          </w:tcPr>
          <w:p w14:paraId="49888BB6" w14:textId="103500F3" w:rsidR="007E2741" w:rsidRPr="00D5425A" w:rsidRDefault="007E2741" w:rsidP="007E2741">
            <w:pPr>
              <w:rPr>
                <w:rFonts w:ascii="Daft Brush" w:hAnsi="Daft Brush"/>
                <w:color w:val="FFFFFF" w:themeColor="background1"/>
                <w:sz w:val="28"/>
              </w:rPr>
            </w:pPr>
            <w:r>
              <w:rPr>
                <w:rFonts w:ascii="Daft Brush" w:hAnsi="Daft Brush"/>
                <w:color w:val="FFFFFF" w:themeColor="background1"/>
                <w:sz w:val="28"/>
              </w:rPr>
              <w:t>Sandwiches</w:t>
            </w:r>
          </w:p>
        </w:tc>
        <w:tc>
          <w:tcPr>
            <w:tcW w:w="2580" w:type="dxa"/>
            <w:shd w:val="clear" w:color="auto" w:fill="94B6AE"/>
            <w:vAlign w:val="center"/>
          </w:tcPr>
          <w:p w14:paraId="1664A22E" w14:textId="5C72198E" w:rsidR="007E2741" w:rsidRPr="002F4539" w:rsidRDefault="007E2741" w:rsidP="007E2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Ham, Ch</w:t>
            </w:r>
            <w:bookmarkStart w:id="0" w:name="_GoBack"/>
            <w:bookmarkEnd w:id="0"/>
            <w:r>
              <w:rPr>
                <w:rFonts w:ascii="Bitter" w:hAnsi="Bitter"/>
                <w:sz w:val="21"/>
                <w:szCs w:val="21"/>
              </w:rPr>
              <w:t>eese, Tuna</w:t>
            </w:r>
          </w:p>
        </w:tc>
        <w:tc>
          <w:tcPr>
            <w:tcW w:w="2581" w:type="dxa"/>
            <w:shd w:val="clear" w:color="auto" w:fill="94B6AE"/>
            <w:vAlign w:val="center"/>
          </w:tcPr>
          <w:p w14:paraId="2DAE891E" w14:textId="204B4E08" w:rsidR="007E2741" w:rsidRPr="002F4539" w:rsidRDefault="007E2741" w:rsidP="007E2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Ham, Cheese, Tuna</w:t>
            </w:r>
          </w:p>
        </w:tc>
        <w:tc>
          <w:tcPr>
            <w:tcW w:w="2580" w:type="dxa"/>
            <w:shd w:val="clear" w:color="auto" w:fill="94B6AE"/>
            <w:vAlign w:val="center"/>
          </w:tcPr>
          <w:p w14:paraId="1BCF058A" w14:textId="03FD3C89" w:rsidR="007E2741" w:rsidRPr="002F4539" w:rsidRDefault="007E2741" w:rsidP="007E2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Ham, Cheese, Tuna</w:t>
            </w:r>
          </w:p>
        </w:tc>
        <w:tc>
          <w:tcPr>
            <w:tcW w:w="2581" w:type="dxa"/>
            <w:shd w:val="clear" w:color="auto" w:fill="94B6AE"/>
            <w:vAlign w:val="center"/>
          </w:tcPr>
          <w:p w14:paraId="7014371A" w14:textId="40E8239A" w:rsidR="007E2741" w:rsidRPr="002F4539" w:rsidRDefault="007E2741" w:rsidP="007E2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Ham, Cheese, Tuna</w:t>
            </w:r>
          </w:p>
        </w:tc>
        <w:tc>
          <w:tcPr>
            <w:tcW w:w="2581" w:type="dxa"/>
            <w:shd w:val="clear" w:color="auto" w:fill="94B6AE"/>
            <w:vAlign w:val="center"/>
          </w:tcPr>
          <w:p w14:paraId="5292D495" w14:textId="3FDFB772" w:rsidR="007E2741" w:rsidRPr="002F4539" w:rsidRDefault="007E2741" w:rsidP="007E27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Ham, Cheese, Tuna</w:t>
            </w:r>
          </w:p>
        </w:tc>
      </w:tr>
      <w:tr w:rsidR="00F70F69" w14:paraId="2FA55B1C" w14:textId="77777777" w:rsidTr="00F70F69">
        <w:trPr>
          <w:trHeight w:val="11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7" w:type="dxa"/>
            <w:shd w:val="clear" w:color="auto" w:fill="DAA053"/>
            <w:vAlign w:val="center"/>
          </w:tcPr>
          <w:p w14:paraId="1A98A48F" w14:textId="77777777" w:rsidR="00F70F69" w:rsidRPr="00D5425A" w:rsidRDefault="00F70F69" w:rsidP="00F70F69">
            <w:pPr>
              <w:rPr>
                <w:rFonts w:ascii="Daft Brush" w:hAnsi="Daft Brush"/>
                <w:color w:val="FFFFFF" w:themeColor="background1"/>
                <w:sz w:val="28"/>
              </w:rPr>
            </w:pPr>
            <w:r w:rsidRPr="00D5425A">
              <w:rPr>
                <w:rFonts w:ascii="Daft Brush" w:hAnsi="Daft Brush"/>
                <w:color w:val="FFFFFF" w:themeColor="background1"/>
                <w:sz w:val="28"/>
              </w:rPr>
              <w:t>Dessert</w:t>
            </w:r>
          </w:p>
        </w:tc>
        <w:tc>
          <w:tcPr>
            <w:tcW w:w="2580" w:type="dxa"/>
            <w:shd w:val="clear" w:color="auto" w:fill="DAA053"/>
            <w:vAlign w:val="center"/>
          </w:tcPr>
          <w:p w14:paraId="0F75CC17" w14:textId="77777777" w:rsidR="00E21951" w:rsidRDefault="00E21951" w:rsidP="00014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  <w:p w14:paraId="003BB1BD" w14:textId="77777777" w:rsidR="00E21951" w:rsidRDefault="00BE0330" w:rsidP="00014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59D76AFA" wp14:editId="0AA2EAB1">
                  <wp:simplePos x="0" y="0"/>
                  <wp:positionH relativeFrom="column">
                    <wp:posOffset>1212850</wp:posOffset>
                  </wp:positionH>
                  <wp:positionV relativeFrom="paragraph">
                    <wp:posOffset>198120</wp:posOffset>
                  </wp:positionV>
                  <wp:extent cx="339725" cy="338455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cons-02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5" cy="33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481C">
              <w:rPr>
                <w:rFonts w:ascii="Bitter" w:hAnsi="Bitter"/>
                <w:sz w:val="21"/>
                <w:szCs w:val="21"/>
              </w:rPr>
              <w:t xml:space="preserve">Peach and raspberry fruit cobbler </w:t>
            </w:r>
          </w:p>
          <w:p w14:paraId="6CEDB1FA" w14:textId="0D1E5696" w:rsidR="00F70F69" w:rsidRPr="002F4539" w:rsidRDefault="0001481C" w:rsidP="00014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with</w:t>
            </w:r>
            <w:r w:rsidR="00F70F69">
              <w:rPr>
                <w:rFonts w:ascii="Bitter" w:hAnsi="Bitter"/>
                <w:sz w:val="21"/>
                <w:szCs w:val="21"/>
              </w:rPr>
              <w:t xml:space="preserve"> custard</w:t>
            </w:r>
          </w:p>
        </w:tc>
        <w:tc>
          <w:tcPr>
            <w:tcW w:w="2581" w:type="dxa"/>
            <w:shd w:val="clear" w:color="auto" w:fill="DAA053"/>
            <w:vAlign w:val="center"/>
          </w:tcPr>
          <w:p w14:paraId="75D1AE37" w14:textId="77777777" w:rsidR="00F70F69" w:rsidRPr="002F4539" w:rsidRDefault="00F70F69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Apple cracknel</w:t>
            </w:r>
          </w:p>
        </w:tc>
        <w:tc>
          <w:tcPr>
            <w:tcW w:w="2580" w:type="dxa"/>
            <w:shd w:val="clear" w:color="auto" w:fill="DAA053"/>
            <w:vAlign w:val="center"/>
          </w:tcPr>
          <w:p w14:paraId="1DE5FAB7" w14:textId="77777777" w:rsidR="00E671E4" w:rsidRDefault="00E671E4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  <w:p w14:paraId="0815717D" w14:textId="6D1B6E2F" w:rsidR="00F70F69" w:rsidRPr="002F4539" w:rsidRDefault="00E671E4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5FAF0D44" wp14:editId="0AB5BD02">
                  <wp:simplePos x="0" y="0"/>
                  <wp:positionH relativeFrom="column">
                    <wp:posOffset>1174750</wp:posOffset>
                  </wp:positionH>
                  <wp:positionV relativeFrom="paragraph">
                    <wp:posOffset>168910</wp:posOffset>
                  </wp:positionV>
                  <wp:extent cx="337185" cy="337185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cons-02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" cy="33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4EBE">
              <w:rPr>
                <w:rFonts w:ascii="Bitter" w:hAnsi="Bitter"/>
                <w:sz w:val="21"/>
                <w:szCs w:val="21"/>
              </w:rPr>
              <w:t>Lemon drizzle cake</w:t>
            </w:r>
          </w:p>
        </w:tc>
        <w:tc>
          <w:tcPr>
            <w:tcW w:w="2581" w:type="dxa"/>
            <w:shd w:val="clear" w:color="auto" w:fill="DAA053"/>
            <w:vAlign w:val="center"/>
          </w:tcPr>
          <w:p w14:paraId="7920ACF2" w14:textId="77777777" w:rsidR="00E671E4" w:rsidRDefault="00E671E4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</w:p>
          <w:p w14:paraId="39AF857A" w14:textId="0009B41D" w:rsidR="00F70F69" w:rsidRPr="002F4539" w:rsidRDefault="00E671E4" w:rsidP="00F70F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1358D497" wp14:editId="1AD6F83D">
                  <wp:simplePos x="0" y="0"/>
                  <wp:positionH relativeFrom="column">
                    <wp:posOffset>1197610</wp:posOffset>
                  </wp:positionH>
                  <wp:positionV relativeFrom="paragraph">
                    <wp:posOffset>161290</wp:posOffset>
                  </wp:positionV>
                  <wp:extent cx="337185" cy="337185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cons-02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" cy="33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1481C">
              <w:rPr>
                <w:rFonts w:ascii="Bitter" w:hAnsi="Bitter"/>
                <w:sz w:val="21"/>
                <w:szCs w:val="21"/>
              </w:rPr>
              <w:t>Mixed berry strudel with</w:t>
            </w:r>
            <w:r w:rsidR="00F70F69">
              <w:rPr>
                <w:rFonts w:ascii="Bitter" w:hAnsi="Bitter"/>
                <w:sz w:val="21"/>
                <w:szCs w:val="21"/>
              </w:rPr>
              <w:t xml:space="preserve"> custard</w:t>
            </w:r>
          </w:p>
        </w:tc>
        <w:tc>
          <w:tcPr>
            <w:tcW w:w="2581" w:type="dxa"/>
            <w:shd w:val="clear" w:color="auto" w:fill="DAA053"/>
            <w:vAlign w:val="center"/>
          </w:tcPr>
          <w:p w14:paraId="1DA07496" w14:textId="4455BD5C" w:rsidR="00F70F69" w:rsidRPr="002F4539" w:rsidRDefault="0001481C" w:rsidP="000148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tter" w:hAnsi="Bitter"/>
                <w:sz w:val="21"/>
                <w:szCs w:val="21"/>
              </w:rPr>
            </w:pPr>
            <w:r>
              <w:rPr>
                <w:rFonts w:ascii="Bitter" w:hAnsi="Bitter"/>
                <w:sz w:val="21"/>
                <w:szCs w:val="21"/>
              </w:rPr>
              <w:t>Gooey c</w:t>
            </w:r>
            <w:r w:rsidR="00F70F69">
              <w:rPr>
                <w:rFonts w:ascii="Bitter" w:hAnsi="Bitter"/>
                <w:sz w:val="21"/>
                <w:szCs w:val="21"/>
              </w:rPr>
              <w:t>hocolate brownie</w:t>
            </w:r>
          </w:p>
        </w:tc>
      </w:tr>
    </w:tbl>
    <w:p w14:paraId="2543F6AA" w14:textId="5EDE2A6F" w:rsidR="00DC1697" w:rsidRDefault="00DC1697"/>
    <w:sectPr w:rsidR="00DC1697" w:rsidSect="00D5425A">
      <w:headerReference w:type="even" r:id="rId10"/>
      <w:headerReference w:type="default" r:id="rId11"/>
      <w:footerReference w:type="default" r:id="rId12"/>
      <w:headerReference w:type="first" r:id="rId13"/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625A0F" w14:textId="77777777" w:rsidR="007C2D5C" w:rsidRDefault="007C2D5C" w:rsidP="0018371B">
      <w:r>
        <w:separator/>
      </w:r>
    </w:p>
  </w:endnote>
  <w:endnote w:type="continuationSeparator" w:id="0">
    <w:p w14:paraId="322E7BFD" w14:textId="77777777" w:rsidR="007C2D5C" w:rsidRDefault="007C2D5C" w:rsidP="00183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ft Brush">
    <w:altName w:val="Calibri"/>
    <w:charset w:val="00"/>
    <w:family w:val="auto"/>
    <w:pitch w:val="variable"/>
    <w:sig w:usb0="80000027" w:usb1="5000000A" w:usb2="00000000" w:usb3="00000000" w:csb0="00000093" w:csb1="00000000"/>
  </w:font>
  <w:font w:name="Barlow Solid">
    <w:altName w:val="Symbol"/>
    <w:charset w:val="02"/>
    <w:family w:val="auto"/>
    <w:pitch w:val="variable"/>
    <w:sig w:usb0="00000000" w:usb1="10000000" w:usb2="00000000" w:usb3="00000000" w:csb0="80000000" w:csb1="00000000"/>
  </w:font>
  <w:font w:name="Bitter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B2A085" w14:textId="2696A10A" w:rsidR="00CC4149" w:rsidRDefault="00CC4149" w:rsidP="00CC4149">
    <w:pPr>
      <w:pStyle w:val="Footer"/>
      <w:tabs>
        <w:tab w:val="clear" w:pos="4513"/>
        <w:tab w:val="clear" w:pos="9026"/>
        <w:tab w:val="left" w:pos="1094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E9F564" w14:textId="77777777" w:rsidR="007C2D5C" w:rsidRDefault="007C2D5C" w:rsidP="0018371B">
      <w:r>
        <w:separator/>
      </w:r>
    </w:p>
  </w:footnote>
  <w:footnote w:type="continuationSeparator" w:id="0">
    <w:p w14:paraId="33C8A6D4" w14:textId="77777777" w:rsidR="007C2D5C" w:rsidRDefault="007C2D5C" w:rsidP="001837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5FA2C6" w14:textId="77777777" w:rsidR="00003B1E" w:rsidRDefault="007E2741">
    <w:pPr>
      <w:pStyle w:val="Header"/>
    </w:pPr>
    <w:r>
      <w:rPr>
        <w:noProof/>
        <w:lang w:eastAsia="en-GB"/>
      </w:rPr>
      <w:pict w14:anchorId="40B979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MELL7019 Editbale Menu Template" style="position:absolute;margin-left:0;margin-top:0;width:634.9pt;height:448.8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CEA876" w14:textId="15B93C96" w:rsidR="00003B1E" w:rsidRDefault="00F37434">
    <w:pPr>
      <w:pStyle w:val="Header"/>
    </w:pPr>
    <w:r w:rsidRPr="00F37434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2952C56E" wp14:editId="77397B11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10690860" cy="7543756"/>
          <wp:effectExtent l="0" t="0" r="0" b="635"/>
          <wp:wrapNone/>
          <wp:docPr id="11" name="Picture 11" descr="C:\Users\CameronK\Desktop\Site Requests\LauraW\Secondary\Meat Free Monday - wk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meronK\Desktop\Site Requests\LauraW\Secondary\Meat Free Monday - wk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0860" cy="75437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59A326" w14:textId="77777777" w:rsidR="00003B1E" w:rsidRDefault="007E2741">
    <w:pPr>
      <w:pStyle w:val="Header"/>
    </w:pPr>
    <w:r>
      <w:rPr>
        <w:noProof/>
        <w:lang w:eastAsia="en-GB"/>
      </w:rPr>
      <w:pict w14:anchorId="005BE5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MELL7019 Editbale Menu Template" style="position:absolute;margin-left:0;margin-top:0;width:634.9pt;height:448.8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LL7019 Editbale Menu Templat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71B"/>
    <w:rsid w:val="00001989"/>
    <w:rsid w:val="00003B1E"/>
    <w:rsid w:val="00005000"/>
    <w:rsid w:val="00012469"/>
    <w:rsid w:val="0001481C"/>
    <w:rsid w:val="00047A65"/>
    <w:rsid w:val="00050B6E"/>
    <w:rsid w:val="00057098"/>
    <w:rsid w:val="00066850"/>
    <w:rsid w:val="0007286D"/>
    <w:rsid w:val="0008006F"/>
    <w:rsid w:val="000B70F0"/>
    <w:rsid w:val="000F0D3A"/>
    <w:rsid w:val="000F3C21"/>
    <w:rsid w:val="0011282F"/>
    <w:rsid w:val="001177FC"/>
    <w:rsid w:val="00125FF2"/>
    <w:rsid w:val="00127B0E"/>
    <w:rsid w:val="00131FA6"/>
    <w:rsid w:val="001430B7"/>
    <w:rsid w:val="0018371B"/>
    <w:rsid w:val="00184D3E"/>
    <w:rsid w:val="001864CD"/>
    <w:rsid w:val="001B0590"/>
    <w:rsid w:val="001B153D"/>
    <w:rsid w:val="001B318D"/>
    <w:rsid w:val="001D06A2"/>
    <w:rsid w:val="001F57A8"/>
    <w:rsid w:val="001F6945"/>
    <w:rsid w:val="0021279C"/>
    <w:rsid w:val="00285350"/>
    <w:rsid w:val="00290596"/>
    <w:rsid w:val="00295AF9"/>
    <w:rsid w:val="002A4EBE"/>
    <w:rsid w:val="002F4539"/>
    <w:rsid w:val="00327777"/>
    <w:rsid w:val="00341766"/>
    <w:rsid w:val="00345DED"/>
    <w:rsid w:val="00357B73"/>
    <w:rsid w:val="00363D7B"/>
    <w:rsid w:val="003707C1"/>
    <w:rsid w:val="003829BB"/>
    <w:rsid w:val="00386F30"/>
    <w:rsid w:val="00392531"/>
    <w:rsid w:val="003A6092"/>
    <w:rsid w:val="003C3CA2"/>
    <w:rsid w:val="003D72C1"/>
    <w:rsid w:val="003E192A"/>
    <w:rsid w:val="003E3995"/>
    <w:rsid w:val="00421233"/>
    <w:rsid w:val="00444C64"/>
    <w:rsid w:val="00450B7F"/>
    <w:rsid w:val="0046116B"/>
    <w:rsid w:val="00472838"/>
    <w:rsid w:val="00477FD6"/>
    <w:rsid w:val="00487246"/>
    <w:rsid w:val="0049081B"/>
    <w:rsid w:val="004A385A"/>
    <w:rsid w:val="004C1556"/>
    <w:rsid w:val="004C4CC4"/>
    <w:rsid w:val="005420A4"/>
    <w:rsid w:val="00546E73"/>
    <w:rsid w:val="00555EE1"/>
    <w:rsid w:val="005851EE"/>
    <w:rsid w:val="005B7589"/>
    <w:rsid w:val="005C39F4"/>
    <w:rsid w:val="005D0F13"/>
    <w:rsid w:val="0060246F"/>
    <w:rsid w:val="00635BA9"/>
    <w:rsid w:val="00655B98"/>
    <w:rsid w:val="0065774A"/>
    <w:rsid w:val="00657BBD"/>
    <w:rsid w:val="00665D16"/>
    <w:rsid w:val="006E4314"/>
    <w:rsid w:val="00700AFC"/>
    <w:rsid w:val="00754DB2"/>
    <w:rsid w:val="00764075"/>
    <w:rsid w:val="00764477"/>
    <w:rsid w:val="007A6F96"/>
    <w:rsid w:val="007C2D5C"/>
    <w:rsid w:val="007D00E6"/>
    <w:rsid w:val="007D37F1"/>
    <w:rsid w:val="007E2741"/>
    <w:rsid w:val="007E7449"/>
    <w:rsid w:val="0082063C"/>
    <w:rsid w:val="00835E7E"/>
    <w:rsid w:val="00872B84"/>
    <w:rsid w:val="00872D75"/>
    <w:rsid w:val="008828CF"/>
    <w:rsid w:val="00894D5F"/>
    <w:rsid w:val="008A5B75"/>
    <w:rsid w:val="008A7D36"/>
    <w:rsid w:val="008C47AB"/>
    <w:rsid w:val="008D4A08"/>
    <w:rsid w:val="008E4909"/>
    <w:rsid w:val="008E7507"/>
    <w:rsid w:val="00901FBC"/>
    <w:rsid w:val="009053C8"/>
    <w:rsid w:val="00916778"/>
    <w:rsid w:val="0095151D"/>
    <w:rsid w:val="009A6A52"/>
    <w:rsid w:val="009B32F5"/>
    <w:rsid w:val="009B4F57"/>
    <w:rsid w:val="009F1104"/>
    <w:rsid w:val="009F1437"/>
    <w:rsid w:val="00A05A0F"/>
    <w:rsid w:val="00A15EC0"/>
    <w:rsid w:val="00A17C76"/>
    <w:rsid w:val="00A21444"/>
    <w:rsid w:val="00A25EEE"/>
    <w:rsid w:val="00A416D2"/>
    <w:rsid w:val="00A61813"/>
    <w:rsid w:val="00A77DE7"/>
    <w:rsid w:val="00AB44DA"/>
    <w:rsid w:val="00AE3CB1"/>
    <w:rsid w:val="00B101F2"/>
    <w:rsid w:val="00B224E5"/>
    <w:rsid w:val="00B37A2C"/>
    <w:rsid w:val="00B43804"/>
    <w:rsid w:val="00BA4E87"/>
    <w:rsid w:val="00BB12AE"/>
    <w:rsid w:val="00BB1FB0"/>
    <w:rsid w:val="00BC56D5"/>
    <w:rsid w:val="00BC5CA3"/>
    <w:rsid w:val="00BE0330"/>
    <w:rsid w:val="00C01015"/>
    <w:rsid w:val="00C30DB2"/>
    <w:rsid w:val="00C67914"/>
    <w:rsid w:val="00CA7A6D"/>
    <w:rsid w:val="00CC4149"/>
    <w:rsid w:val="00CD1717"/>
    <w:rsid w:val="00CE5EF6"/>
    <w:rsid w:val="00D0199E"/>
    <w:rsid w:val="00D0331C"/>
    <w:rsid w:val="00D1213D"/>
    <w:rsid w:val="00D40AB1"/>
    <w:rsid w:val="00D52C16"/>
    <w:rsid w:val="00D5425A"/>
    <w:rsid w:val="00D6111C"/>
    <w:rsid w:val="00DA0970"/>
    <w:rsid w:val="00DC1697"/>
    <w:rsid w:val="00DE036A"/>
    <w:rsid w:val="00DE4FC9"/>
    <w:rsid w:val="00DE6251"/>
    <w:rsid w:val="00E034C9"/>
    <w:rsid w:val="00E04323"/>
    <w:rsid w:val="00E21951"/>
    <w:rsid w:val="00E671E4"/>
    <w:rsid w:val="00E82C2E"/>
    <w:rsid w:val="00E90D36"/>
    <w:rsid w:val="00EB1D93"/>
    <w:rsid w:val="00EB5EEB"/>
    <w:rsid w:val="00F37434"/>
    <w:rsid w:val="00F70F69"/>
    <w:rsid w:val="00F87198"/>
    <w:rsid w:val="00FA0DD6"/>
    <w:rsid w:val="00FB3AC6"/>
    <w:rsid w:val="00FF3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7A28E0C6"/>
  <w14:defaultImageDpi w14:val="32767"/>
  <w15:docId w15:val="{CFEBC8EE-AE75-D745-800C-3E3F4B392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71B"/>
  </w:style>
  <w:style w:type="paragraph" w:styleId="Footer">
    <w:name w:val="footer"/>
    <w:basedOn w:val="Normal"/>
    <w:link w:val="FooterChar"/>
    <w:uiPriority w:val="99"/>
    <w:unhideWhenUsed/>
    <w:rsid w:val="001837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71B"/>
  </w:style>
  <w:style w:type="table" w:styleId="TableGrid">
    <w:name w:val="Table Grid"/>
    <w:basedOn w:val="TableNormal"/>
    <w:uiPriority w:val="39"/>
    <w:rsid w:val="00183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18371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31">
    <w:name w:val="Plain Table 31"/>
    <w:basedOn w:val="TableNormal"/>
    <w:uiPriority w:val="43"/>
    <w:rsid w:val="0018371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18371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18371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18371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C5C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CA3"/>
    <w:rPr>
      <w:rFonts w:ascii="Lucida Grande" w:hAnsi="Lucida Grande" w:cs="Lucida Grande"/>
      <w:sz w:val="18"/>
      <w:szCs w:val="18"/>
    </w:rPr>
  </w:style>
  <w:style w:type="paragraph" w:customStyle="1" w:styleId="p1">
    <w:name w:val="p1"/>
    <w:basedOn w:val="Normal"/>
    <w:rsid w:val="00A416D2"/>
    <w:rPr>
      <w:rFonts w:ascii="Times" w:hAnsi="Times" w:cs="Times New Roman"/>
      <w:color w:val="260026"/>
      <w:sz w:val="15"/>
      <w:szCs w:val="15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1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EE87962-20D5-41AD-A163-35B9B8386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5D723731</Template>
  <TotalTime>0</TotalTime>
  <Pages>1</Pages>
  <Words>198</Words>
  <Characters>1135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Caspa</Company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</dc:creator>
  <cp:keywords/>
  <dc:description/>
  <cp:lastModifiedBy>M Kelsey</cp:lastModifiedBy>
  <cp:revision>2</cp:revision>
  <cp:lastPrinted>2021-04-26T13:30:00Z</cp:lastPrinted>
  <dcterms:created xsi:type="dcterms:W3CDTF">2021-04-26T13:30:00Z</dcterms:created>
  <dcterms:modified xsi:type="dcterms:W3CDTF">2021-04-26T13:30:00Z</dcterms:modified>
</cp:coreProperties>
</file>