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44CB90" w14:textId="646DD2D9" w:rsidR="000F3C21" w:rsidRDefault="000F3C21"/>
    <w:p w14:paraId="1A7F3774" w14:textId="37C81FF2" w:rsidR="00125FF2" w:rsidRDefault="00125FF2"/>
    <w:tbl>
      <w:tblPr>
        <w:tblStyle w:val="GridTable1Light1"/>
        <w:tblpPr w:leftFromText="180" w:rightFromText="180" w:vertAnchor="page" w:horzAnchor="page" w:tblpX="1090" w:tblpY="2345"/>
        <w:tblW w:w="15150" w:type="dxa"/>
        <w:tblBorders>
          <w:top w:val="single" w:sz="4" w:space="0" w:color="857186"/>
          <w:left w:val="single" w:sz="4" w:space="0" w:color="857186"/>
          <w:bottom w:val="single" w:sz="4" w:space="0" w:color="857186"/>
          <w:right w:val="single" w:sz="4" w:space="0" w:color="857186"/>
          <w:insideH w:val="single" w:sz="4" w:space="0" w:color="857186"/>
          <w:insideV w:val="single" w:sz="4" w:space="0" w:color="857186"/>
        </w:tblBorders>
        <w:tblLook w:val="04A0" w:firstRow="1" w:lastRow="0" w:firstColumn="1" w:lastColumn="0" w:noHBand="0" w:noVBand="1"/>
      </w:tblPr>
      <w:tblGrid>
        <w:gridCol w:w="2247"/>
        <w:gridCol w:w="2580"/>
        <w:gridCol w:w="2581"/>
        <w:gridCol w:w="2580"/>
        <w:gridCol w:w="2581"/>
        <w:gridCol w:w="2581"/>
      </w:tblGrid>
      <w:tr w:rsidR="00F70F69" w14:paraId="08CC888B" w14:textId="77777777" w:rsidTr="00F70F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vAlign w:val="center"/>
          </w:tcPr>
          <w:p w14:paraId="4C7E5378" w14:textId="4D149BFD" w:rsidR="00F70F69" w:rsidRPr="009B4F57" w:rsidRDefault="00F70F69" w:rsidP="00F70F69">
            <w:pPr>
              <w:jc w:val="center"/>
              <w:rPr>
                <w:rFonts w:ascii="Barlow Solid" w:hAnsi="Barlow Solid"/>
                <w:color w:val="857186"/>
                <w:sz w:val="28"/>
                <w:szCs w:val="28"/>
              </w:rPr>
            </w:pPr>
            <w:r w:rsidRPr="00357B73">
              <w:rPr>
                <w:rFonts w:ascii="Daft Brush" w:hAnsi="Daft Brush"/>
                <w:color w:val="857186"/>
                <w:sz w:val="32"/>
                <w:szCs w:val="28"/>
              </w:rPr>
              <w:t>We</w:t>
            </w:r>
            <w:r w:rsidR="00EB176C">
              <w:rPr>
                <w:rFonts w:ascii="Daft Brush" w:hAnsi="Daft Brush"/>
                <w:color w:val="857186"/>
                <w:sz w:val="32"/>
                <w:szCs w:val="28"/>
              </w:rPr>
              <w:t>ek 3</w:t>
            </w:r>
          </w:p>
        </w:tc>
        <w:tc>
          <w:tcPr>
            <w:tcW w:w="2580" w:type="dxa"/>
            <w:vAlign w:val="center"/>
          </w:tcPr>
          <w:p w14:paraId="2555056D" w14:textId="3740EF86" w:rsidR="00F70F69" w:rsidRPr="00357B73" w:rsidRDefault="00F70F69" w:rsidP="00F70F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aft Brush" w:hAnsi="Daft Brush"/>
                <w:color w:val="857186"/>
                <w:sz w:val="32"/>
                <w:szCs w:val="28"/>
              </w:rPr>
            </w:pPr>
            <w:r>
              <w:rPr>
                <w:rFonts w:ascii="Daft Brush" w:hAnsi="Daft Brush"/>
                <w:color w:val="857186"/>
                <w:sz w:val="32"/>
                <w:szCs w:val="28"/>
              </w:rPr>
              <w:t>Monday</w:t>
            </w:r>
          </w:p>
        </w:tc>
        <w:tc>
          <w:tcPr>
            <w:tcW w:w="2581" w:type="dxa"/>
            <w:vAlign w:val="center"/>
          </w:tcPr>
          <w:p w14:paraId="49BDF07A" w14:textId="443C932A" w:rsidR="00F70F69" w:rsidRPr="00357B73" w:rsidRDefault="00F70F69" w:rsidP="00F70F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aft Brush" w:hAnsi="Daft Brush"/>
                <w:color w:val="857186"/>
                <w:sz w:val="32"/>
                <w:szCs w:val="28"/>
              </w:rPr>
            </w:pPr>
            <w:r>
              <w:rPr>
                <w:rFonts w:ascii="Daft Brush" w:hAnsi="Daft Brush"/>
                <w:color w:val="857186"/>
                <w:sz w:val="32"/>
                <w:szCs w:val="28"/>
              </w:rPr>
              <w:t>Tuesday</w:t>
            </w:r>
          </w:p>
        </w:tc>
        <w:tc>
          <w:tcPr>
            <w:tcW w:w="2580" w:type="dxa"/>
            <w:vAlign w:val="center"/>
          </w:tcPr>
          <w:p w14:paraId="16BF55E9" w14:textId="22BA7AFC" w:rsidR="00F70F69" w:rsidRPr="00357B73" w:rsidRDefault="00F70F69" w:rsidP="00F70F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aft Brush" w:hAnsi="Daft Brush"/>
                <w:color w:val="857186"/>
                <w:sz w:val="32"/>
                <w:szCs w:val="28"/>
              </w:rPr>
            </w:pPr>
            <w:r>
              <w:rPr>
                <w:rFonts w:ascii="Daft Brush" w:hAnsi="Daft Brush"/>
                <w:color w:val="857186"/>
                <w:sz w:val="32"/>
                <w:szCs w:val="28"/>
              </w:rPr>
              <w:t>Wednesday</w:t>
            </w:r>
          </w:p>
        </w:tc>
        <w:tc>
          <w:tcPr>
            <w:tcW w:w="2581" w:type="dxa"/>
            <w:vAlign w:val="center"/>
          </w:tcPr>
          <w:p w14:paraId="454F7A1A" w14:textId="2D7E3A76" w:rsidR="00F70F69" w:rsidRPr="00357B73" w:rsidRDefault="00F70F69" w:rsidP="00F70F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aft Brush" w:hAnsi="Daft Brush"/>
                <w:color w:val="857186"/>
                <w:sz w:val="32"/>
                <w:szCs w:val="28"/>
              </w:rPr>
            </w:pPr>
            <w:r>
              <w:rPr>
                <w:rFonts w:ascii="Daft Brush" w:hAnsi="Daft Brush"/>
                <w:color w:val="857186"/>
                <w:sz w:val="32"/>
                <w:szCs w:val="28"/>
              </w:rPr>
              <w:t>Thursday</w:t>
            </w:r>
          </w:p>
        </w:tc>
        <w:tc>
          <w:tcPr>
            <w:tcW w:w="2581" w:type="dxa"/>
            <w:vAlign w:val="center"/>
          </w:tcPr>
          <w:p w14:paraId="150C029A" w14:textId="1BE368CB" w:rsidR="00F70F69" w:rsidRPr="00357B73" w:rsidRDefault="00F70F69" w:rsidP="00F70F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aft Brush" w:hAnsi="Daft Brush"/>
                <w:color w:val="857186"/>
                <w:sz w:val="32"/>
                <w:szCs w:val="28"/>
              </w:rPr>
            </w:pPr>
            <w:r>
              <w:rPr>
                <w:rFonts w:ascii="Daft Brush" w:hAnsi="Daft Brush"/>
                <w:color w:val="857186"/>
                <w:sz w:val="32"/>
                <w:szCs w:val="28"/>
              </w:rPr>
              <w:t>Friday</w:t>
            </w:r>
          </w:p>
        </w:tc>
      </w:tr>
      <w:tr w:rsidR="00F70F69" w14:paraId="20E09024" w14:textId="77777777" w:rsidTr="00F70F69">
        <w:trPr>
          <w:trHeight w:val="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shd w:val="clear" w:color="auto" w:fill="C68279"/>
            <w:vAlign w:val="center"/>
          </w:tcPr>
          <w:p w14:paraId="299EF19F" w14:textId="21608963" w:rsidR="00F70F69" w:rsidRPr="00CE5EF6" w:rsidRDefault="00F70F69" w:rsidP="00F70F69">
            <w:pPr>
              <w:rPr>
                <w:rFonts w:ascii="Daft Brush" w:hAnsi="Daft Brush"/>
                <w:color w:val="FFFFFF" w:themeColor="background1"/>
                <w:sz w:val="28"/>
              </w:rPr>
            </w:pPr>
            <w:r>
              <w:rPr>
                <w:rFonts w:ascii="Daft Brush" w:hAnsi="Daft Brush"/>
                <w:color w:val="FFFFFF" w:themeColor="background1"/>
                <w:sz w:val="28"/>
              </w:rPr>
              <w:t>Main Dish</w:t>
            </w:r>
          </w:p>
        </w:tc>
        <w:tc>
          <w:tcPr>
            <w:tcW w:w="2580" w:type="dxa"/>
            <w:shd w:val="clear" w:color="auto" w:fill="C68279"/>
            <w:vAlign w:val="center"/>
          </w:tcPr>
          <w:p w14:paraId="51A83248" w14:textId="7FD58CF7" w:rsidR="00F70F69" w:rsidRPr="00A416D2" w:rsidRDefault="0023396E" w:rsidP="00F70F69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Chicken</w:t>
            </w:r>
            <w:r w:rsidR="000A4FFA">
              <w:rPr>
                <w:rFonts w:ascii="Bitter" w:hAnsi="Bitter"/>
                <w:sz w:val="21"/>
                <w:szCs w:val="21"/>
              </w:rPr>
              <w:t xml:space="preserve"> tikka masala with </w:t>
            </w:r>
            <w:proofErr w:type="spellStart"/>
            <w:r w:rsidR="000A4FFA">
              <w:rPr>
                <w:rFonts w:ascii="Bitter" w:hAnsi="Bitter"/>
                <w:sz w:val="21"/>
                <w:szCs w:val="21"/>
              </w:rPr>
              <w:t>pilau</w:t>
            </w:r>
            <w:proofErr w:type="spellEnd"/>
            <w:r w:rsidR="000A4FFA">
              <w:rPr>
                <w:rFonts w:ascii="Bitter" w:hAnsi="Bitter"/>
                <w:sz w:val="21"/>
                <w:szCs w:val="21"/>
              </w:rPr>
              <w:t xml:space="preserve"> rice and cucumber raita</w:t>
            </w:r>
          </w:p>
        </w:tc>
        <w:tc>
          <w:tcPr>
            <w:tcW w:w="2581" w:type="dxa"/>
            <w:shd w:val="clear" w:color="auto" w:fill="C68279"/>
            <w:vAlign w:val="center"/>
          </w:tcPr>
          <w:p w14:paraId="3C9DE5F9" w14:textId="565547C2" w:rsidR="00F70F69" w:rsidRPr="00A416D2" w:rsidRDefault="006919F1" w:rsidP="006919F1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Creamy c</w:t>
            </w:r>
            <w:r w:rsidR="00EB176C">
              <w:rPr>
                <w:rFonts w:ascii="Bitter" w:hAnsi="Bitter"/>
                <w:sz w:val="21"/>
                <w:szCs w:val="21"/>
              </w:rPr>
              <w:t>hicken and leek pie</w:t>
            </w:r>
            <w:r w:rsidR="001107CE">
              <w:rPr>
                <w:rFonts w:ascii="Bitter" w:hAnsi="Bitter"/>
                <w:sz w:val="21"/>
                <w:szCs w:val="21"/>
              </w:rPr>
              <w:t xml:space="preserve"> with a golden </w:t>
            </w:r>
            <w:r>
              <w:rPr>
                <w:rFonts w:ascii="Bitter" w:hAnsi="Bitter"/>
                <w:sz w:val="21"/>
                <w:szCs w:val="21"/>
              </w:rPr>
              <w:t xml:space="preserve"> pastry top served with mash potatoes</w:t>
            </w:r>
          </w:p>
        </w:tc>
        <w:tc>
          <w:tcPr>
            <w:tcW w:w="2580" w:type="dxa"/>
            <w:shd w:val="clear" w:color="auto" w:fill="C68279"/>
            <w:vAlign w:val="center"/>
          </w:tcPr>
          <w:p w14:paraId="108C57ED" w14:textId="422E968F" w:rsidR="00F70F69" w:rsidRPr="00A416D2" w:rsidRDefault="00EB176C" w:rsidP="00F70F69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Roast be</w:t>
            </w:r>
            <w:r w:rsidR="001107CE">
              <w:rPr>
                <w:rFonts w:ascii="Bitter" w:hAnsi="Bitter"/>
                <w:sz w:val="21"/>
                <w:szCs w:val="21"/>
              </w:rPr>
              <w:t>ef,</w:t>
            </w:r>
            <w:r w:rsidR="003C00AF">
              <w:rPr>
                <w:rFonts w:ascii="Bitter" w:hAnsi="Bitter"/>
                <w:sz w:val="21"/>
                <w:szCs w:val="21"/>
              </w:rPr>
              <w:t xml:space="preserve"> Yorkshire puddings and g</w:t>
            </w:r>
            <w:r w:rsidR="001107CE">
              <w:rPr>
                <w:rFonts w:ascii="Bitter" w:hAnsi="Bitter"/>
                <w:sz w:val="21"/>
                <w:szCs w:val="21"/>
              </w:rPr>
              <w:t>ravy with</w:t>
            </w:r>
            <w:r>
              <w:rPr>
                <w:rFonts w:ascii="Bitter" w:hAnsi="Bitter"/>
                <w:sz w:val="21"/>
                <w:szCs w:val="21"/>
              </w:rPr>
              <w:t xml:space="preserve"> crispy roast potatoes</w:t>
            </w:r>
          </w:p>
        </w:tc>
        <w:tc>
          <w:tcPr>
            <w:tcW w:w="2581" w:type="dxa"/>
            <w:shd w:val="clear" w:color="auto" w:fill="C68279"/>
            <w:vAlign w:val="center"/>
          </w:tcPr>
          <w:p w14:paraId="4CC28FDD" w14:textId="77777777" w:rsidR="0090412F" w:rsidRDefault="0090412F" w:rsidP="00EB176C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Beef </w:t>
            </w:r>
            <w:proofErr w:type="spellStart"/>
            <w:r>
              <w:rPr>
                <w:rFonts w:ascii="Bitter" w:hAnsi="Bitter"/>
                <w:sz w:val="21"/>
                <w:szCs w:val="21"/>
              </w:rPr>
              <w:t>Dhansak</w:t>
            </w:r>
            <w:proofErr w:type="spellEnd"/>
          </w:p>
          <w:p w14:paraId="7315EA19" w14:textId="0162F7A1" w:rsidR="00EB176C" w:rsidRPr="00A416D2" w:rsidRDefault="0090412F" w:rsidP="00EB176C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 with </w:t>
            </w:r>
            <w:proofErr w:type="spellStart"/>
            <w:r>
              <w:rPr>
                <w:rFonts w:ascii="Bitter" w:hAnsi="Bitter"/>
                <w:sz w:val="21"/>
                <w:szCs w:val="21"/>
              </w:rPr>
              <w:t>pilau</w:t>
            </w:r>
            <w:proofErr w:type="spellEnd"/>
            <w:r>
              <w:rPr>
                <w:rFonts w:ascii="Bitter" w:hAnsi="Bitter"/>
                <w:sz w:val="21"/>
                <w:szCs w:val="21"/>
              </w:rPr>
              <w:t xml:space="preserve"> rice</w:t>
            </w:r>
          </w:p>
          <w:p w14:paraId="2AC2BA78" w14:textId="21478383" w:rsidR="00F70F69" w:rsidRPr="00A416D2" w:rsidRDefault="00F70F69" w:rsidP="00F70F69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</w:tc>
        <w:tc>
          <w:tcPr>
            <w:tcW w:w="2581" w:type="dxa"/>
            <w:shd w:val="clear" w:color="auto" w:fill="C68279"/>
            <w:vAlign w:val="center"/>
          </w:tcPr>
          <w:p w14:paraId="0B784AF7" w14:textId="4D13A0CA" w:rsidR="00F70F69" w:rsidRPr="00A416D2" w:rsidRDefault="00EB176C" w:rsidP="00F70F69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Jumbo fish fingers served with chunky chips</w:t>
            </w:r>
          </w:p>
        </w:tc>
      </w:tr>
      <w:tr w:rsidR="00F70F69" w14:paraId="78BE3DED" w14:textId="77777777" w:rsidTr="00F70F69">
        <w:trPr>
          <w:trHeight w:val="10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shd w:val="clear" w:color="auto" w:fill="CCC562"/>
            <w:vAlign w:val="center"/>
          </w:tcPr>
          <w:p w14:paraId="62068793" w14:textId="77777777" w:rsidR="00F70F69" w:rsidRPr="00CE5EF6" w:rsidRDefault="00F70F69" w:rsidP="00F70F69">
            <w:pPr>
              <w:rPr>
                <w:rFonts w:ascii="Daft Brush" w:hAnsi="Daft Brush"/>
                <w:color w:val="FFFFFF" w:themeColor="background1"/>
                <w:sz w:val="28"/>
              </w:rPr>
            </w:pPr>
            <w:r>
              <w:rPr>
                <w:rFonts w:ascii="Daft Brush" w:hAnsi="Daft Brush"/>
                <w:color w:val="FFFFFF" w:themeColor="background1"/>
                <w:sz w:val="28"/>
              </w:rPr>
              <w:t>Vegetarian Main Dish</w:t>
            </w:r>
          </w:p>
        </w:tc>
        <w:tc>
          <w:tcPr>
            <w:tcW w:w="2580" w:type="dxa"/>
            <w:shd w:val="clear" w:color="auto" w:fill="CCC562"/>
            <w:vAlign w:val="center"/>
          </w:tcPr>
          <w:p w14:paraId="2F8BEBB8" w14:textId="7691591D" w:rsidR="00F70F69" w:rsidRPr="002F4539" w:rsidRDefault="00EB176C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Mixed bean and aubergine tagine with couscous</w:t>
            </w:r>
          </w:p>
        </w:tc>
        <w:tc>
          <w:tcPr>
            <w:tcW w:w="2581" w:type="dxa"/>
            <w:shd w:val="clear" w:color="auto" w:fill="CCC562"/>
            <w:vAlign w:val="center"/>
          </w:tcPr>
          <w:p w14:paraId="25DEB91A" w14:textId="1CB1F041" w:rsidR="00F70F69" w:rsidRPr="002F4539" w:rsidRDefault="003C00AF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Vegetable</w:t>
            </w:r>
            <w:r w:rsidR="00EB176C">
              <w:rPr>
                <w:rFonts w:ascii="Bitter" w:hAnsi="Bitter"/>
                <w:sz w:val="21"/>
                <w:szCs w:val="21"/>
              </w:rPr>
              <w:t xml:space="preserve"> </w:t>
            </w:r>
            <w:r w:rsidR="00425F0C">
              <w:rPr>
                <w:rFonts w:ascii="Bitter" w:hAnsi="Bitter"/>
                <w:sz w:val="21"/>
                <w:szCs w:val="21"/>
              </w:rPr>
              <w:t>moussaka</w:t>
            </w:r>
          </w:p>
        </w:tc>
        <w:tc>
          <w:tcPr>
            <w:tcW w:w="2580" w:type="dxa"/>
            <w:shd w:val="clear" w:color="auto" w:fill="CCC562"/>
            <w:vAlign w:val="center"/>
          </w:tcPr>
          <w:p w14:paraId="6C6FEA51" w14:textId="57C2FEF1" w:rsidR="00F70F69" w:rsidRPr="002F4539" w:rsidRDefault="00EB176C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Vegetarian toad in the hole with gravy and crispy roast potatoes</w:t>
            </w:r>
          </w:p>
        </w:tc>
        <w:tc>
          <w:tcPr>
            <w:tcW w:w="2581" w:type="dxa"/>
            <w:shd w:val="clear" w:color="auto" w:fill="CCC562"/>
            <w:vAlign w:val="center"/>
          </w:tcPr>
          <w:p w14:paraId="2178691B" w14:textId="77777777" w:rsidR="00987207" w:rsidRDefault="00987207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  <w:p w14:paraId="1C7D1765" w14:textId="239606F7" w:rsidR="00F70F69" w:rsidRPr="002F4539" w:rsidRDefault="00987207" w:rsidP="009872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7FB180B4" wp14:editId="2B87FF47">
                  <wp:simplePos x="0" y="0"/>
                  <wp:positionH relativeFrom="column">
                    <wp:posOffset>1162050</wp:posOffset>
                  </wp:positionH>
                  <wp:positionV relativeFrom="paragraph">
                    <wp:posOffset>245110</wp:posOffset>
                  </wp:positionV>
                  <wp:extent cx="339725" cy="338455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cons-0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25" cy="33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19F1">
              <w:rPr>
                <w:rFonts w:ascii="Bitter" w:hAnsi="Bitter"/>
                <w:sz w:val="21"/>
                <w:szCs w:val="21"/>
              </w:rPr>
              <w:t>Spiced vegetable</w:t>
            </w:r>
            <w:r w:rsidR="00EB176C">
              <w:rPr>
                <w:rFonts w:ascii="Bitter" w:hAnsi="Bitter"/>
                <w:sz w:val="21"/>
                <w:szCs w:val="21"/>
              </w:rPr>
              <w:t xml:space="preserve"> jambal</w:t>
            </w:r>
            <w:r w:rsidR="006919F1">
              <w:rPr>
                <w:rFonts w:ascii="Bitter" w:hAnsi="Bitter"/>
                <w:sz w:val="21"/>
                <w:szCs w:val="21"/>
              </w:rPr>
              <w:t>a</w:t>
            </w:r>
            <w:r w:rsidR="00EB176C">
              <w:rPr>
                <w:rFonts w:ascii="Bitter" w:hAnsi="Bitter"/>
                <w:sz w:val="21"/>
                <w:szCs w:val="21"/>
              </w:rPr>
              <w:t>ya</w:t>
            </w:r>
          </w:p>
        </w:tc>
        <w:tc>
          <w:tcPr>
            <w:tcW w:w="2581" w:type="dxa"/>
            <w:shd w:val="clear" w:color="auto" w:fill="CCC562"/>
            <w:vAlign w:val="center"/>
          </w:tcPr>
          <w:p w14:paraId="2A838969" w14:textId="77777777" w:rsidR="00987207" w:rsidRDefault="00987207" w:rsidP="009872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  <w:p w14:paraId="05F73BD0" w14:textId="1B590955" w:rsidR="00F70F69" w:rsidRPr="002F4539" w:rsidRDefault="003C00AF" w:rsidP="009872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7FBE044E" wp14:editId="4B554917">
                  <wp:simplePos x="0" y="0"/>
                  <wp:positionH relativeFrom="column">
                    <wp:posOffset>1211580</wp:posOffset>
                  </wp:positionH>
                  <wp:positionV relativeFrom="paragraph">
                    <wp:posOffset>312420</wp:posOffset>
                  </wp:positionV>
                  <wp:extent cx="337185" cy="33528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cons-02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176C">
              <w:rPr>
                <w:rFonts w:ascii="Bitter" w:hAnsi="Bitter"/>
                <w:sz w:val="21"/>
                <w:szCs w:val="21"/>
              </w:rPr>
              <w:t>Roasted Mediterranean vegetable calzone</w:t>
            </w:r>
          </w:p>
        </w:tc>
      </w:tr>
      <w:tr w:rsidR="00F70F69" w14:paraId="6DED4786" w14:textId="77777777" w:rsidTr="00F70F69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shd w:val="clear" w:color="auto" w:fill="9EA86B"/>
            <w:vAlign w:val="center"/>
          </w:tcPr>
          <w:p w14:paraId="4ACF159F" w14:textId="77777777" w:rsidR="003C00AF" w:rsidRDefault="003C00AF" w:rsidP="00F70F69">
            <w:pPr>
              <w:rPr>
                <w:rFonts w:ascii="Daft Brush" w:hAnsi="Daft Brush"/>
                <w:color w:val="FFFFFF" w:themeColor="background1"/>
                <w:sz w:val="28"/>
              </w:rPr>
            </w:pPr>
          </w:p>
          <w:p w14:paraId="355AA31C" w14:textId="5831C776" w:rsidR="00F70F69" w:rsidRPr="00CE5EF6" w:rsidRDefault="003C00AF" w:rsidP="00F70F69">
            <w:pPr>
              <w:rPr>
                <w:rFonts w:ascii="Daft Brush" w:hAnsi="Daft Brush"/>
                <w:color w:val="FFFFFF" w:themeColor="background1"/>
                <w:sz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1CF57188" wp14:editId="3AF7A5B3">
                  <wp:simplePos x="0" y="0"/>
                  <wp:positionH relativeFrom="column">
                    <wp:posOffset>996950</wp:posOffset>
                  </wp:positionH>
                  <wp:positionV relativeFrom="paragraph">
                    <wp:posOffset>281305</wp:posOffset>
                  </wp:positionV>
                  <wp:extent cx="337185" cy="33528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cons-02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70F69">
              <w:rPr>
                <w:rFonts w:ascii="Daft Brush" w:hAnsi="Daft Brush"/>
                <w:color w:val="FFFFFF" w:themeColor="background1"/>
                <w:sz w:val="28"/>
              </w:rPr>
              <w:t>Accompaniments</w:t>
            </w:r>
          </w:p>
        </w:tc>
        <w:tc>
          <w:tcPr>
            <w:tcW w:w="2580" w:type="dxa"/>
            <w:shd w:val="clear" w:color="auto" w:fill="9EA86B"/>
            <w:vAlign w:val="center"/>
          </w:tcPr>
          <w:p w14:paraId="5970B53D" w14:textId="058725E5" w:rsidR="00C3049D" w:rsidRDefault="002615A6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Sweetcorn</w:t>
            </w:r>
          </w:p>
          <w:p w14:paraId="58899491" w14:textId="61BDE6BA" w:rsidR="00F70F69" w:rsidRPr="002F4539" w:rsidRDefault="0025222E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Crispy summer salad</w:t>
            </w:r>
          </w:p>
        </w:tc>
        <w:tc>
          <w:tcPr>
            <w:tcW w:w="2581" w:type="dxa"/>
            <w:shd w:val="clear" w:color="auto" w:fill="9EA86B"/>
            <w:vAlign w:val="center"/>
          </w:tcPr>
          <w:p w14:paraId="21C4B25B" w14:textId="65F15232" w:rsidR="00782EFD" w:rsidRDefault="00782EFD" w:rsidP="00782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Carrot batons</w:t>
            </w:r>
          </w:p>
          <w:p w14:paraId="5F765312" w14:textId="051E95A0" w:rsidR="00F70F69" w:rsidRPr="002F4539" w:rsidRDefault="0025222E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Crispy summer salad</w:t>
            </w:r>
          </w:p>
        </w:tc>
        <w:tc>
          <w:tcPr>
            <w:tcW w:w="2580" w:type="dxa"/>
            <w:shd w:val="clear" w:color="auto" w:fill="9EA86B"/>
            <w:vAlign w:val="center"/>
          </w:tcPr>
          <w:p w14:paraId="75EB4750" w14:textId="77777777" w:rsidR="00782EFD" w:rsidRDefault="00782EFD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Cauliflower cheese</w:t>
            </w:r>
          </w:p>
          <w:p w14:paraId="6C45FA35" w14:textId="539CB299" w:rsidR="00782EFD" w:rsidRDefault="00782EFD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Braised red cabbage</w:t>
            </w:r>
          </w:p>
          <w:p w14:paraId="251B70BA" w14:textId="2A4E9C78" w:rsidR="00F70F69" w:rsidRPr="002F4539" w:rsidRDefault="0025222E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Crispy summer salad</w:t>
            </w:r>
          </w:p>
        </w:tc>
        <w:tc>
          <w:tcPr>
            <w:tcW w:w="2581" w:type="dxa"/>
            <w:shd w:val="clear" w:color="auto" w:fill="9EA86B"/>
            <w:vAlign w:val="center"/>
          </w:tcPr>
          <w:p w14:paraId="0AFFD59E" w14:textId="3E321D2C" w:rsidR="00782EFD" w:rsidRDefault="00782EFD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Green beans</w:t>
            </w:r>
          </w:p>
          <w:p w14:paraId="62668895" w14:textId="29A60C9C" w:rsidR="00F70F69" w:rsidRPr="002F4539" w:rsidRDefault="0025222E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Crispy summer salad</w:t>
            </w:r>
          </w:p>
        </w:tc>
        <w:tc>
          <w:tcPr>
            <w:tcW w:w="2581" w:type="dxa"/>
            <w:shd w:val="clear" w:color="auto" w:fill="9EA86B"/>
            <w:vAlign w:val="center"/>
          </w:tcPr>
          <w:p w14:paraId="5EEDB51C" w14:textId="2438C5CA" w:rsidR="00782EFD" w:rsidRDefault="0077185B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Mushy peas</w:t>
            </w:r>
          </w:p>
          <w:p w14:paraId="3F4C51DC" w14:textId="2F5AC6C7" w:rsidR="00F70F69" w:rsidRPr="002F4539" w:rsidRDefault="0025222E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Crispy summer salad</w:t>
            </w:r>
          </w:p>
        </w:tc>
      </w:tr>
      <w:tr w:rsidR="00F70F69" w14:paraId="47D4CB50" w14:textId="77777777" w:rsidTr="00F70F69">
        <w:trPr>
          <w:trHeight w:val="10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42DDE161" w14:textId="2B2A8020" w:rsidR="00F70F69" w:rsidRPr="00CE5EF6" w:rsidRDefault="006C3B11" w:rsidP="00F70F69">
            <w:pPr>
              <w:rPr>
                <w:rFonts w:ascii="Daft Brush" w:hAnsi="Daft Brush"/>
                <w:color w:val="FFFFFF" w:themeColor="background1"/>
                <w:sz w:val="28"/>
              </w:rPr>
            </w:pPr>
            <w:bookmarkStart w:id="0" w:name="_GoBack" w:colFirst="0" w:colLast="5"/>
            <w:r>
              <w:rPr>
                <w:rFonts w:ascii="Daft Brush" w:hAnsi="Daft Brush"/>
                <w:color w:val="FFFFFF" w:themeColor="background1"/>
                <w:sz w:val="28"/>
              </w:rPr>
              <w:t>Jacket Potatoes</w:t>
            </w:r>
          </w:p>
        </w:tc>
        <w:tc>
          <w:tcPr>
            <w:tcW w:w="2580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551C3043" w14:textId="0F2B78A6" w:rsidR="00F70F69" w:rsidRPr="002F4539" w:rsidRDefault="006C3B11" w:rsidP="006C3B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Grated cheddar, baked beans or coleslaw</w:t>
            </w:r>
          </w:p>
        </w:tc>
        <w:tc>
          <w:tcPr>
            <w:tcW w:w="2581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35745501" w14:textId="686A77C7" w:rsidR="00F70F69" w:rsidRPr="002F4539" w:rsidRDefault="006C3B11" w:rsidP="006C3B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Grated cheddar, baked beans or coleslaw</w:t>
            </w:r>
          </w:p>
        </w:tc>
        <w:tc>
          <w:tcPr>
            <w:tcW w:w="2580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4AEDD8F6" w14:textId="5781F3A5" w:rsidR="00F70F69" w:rsidRPr="002F4539" w:rsidRDefault="006C3B11" w:rsidP="009237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Grated cheddar, baked beans or coleslaw</w:t>
            </w:r>
          </w:p>
        </w:tc>
        <w:tc>
          <w:tcPr>
            <w:tcW w:w="2581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21A927CA" w14:textId="2F6CDF6D" w:rsidR="00F70F69" w:rsidRPr="002F4539" w:rsidRDefault="006C3B11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Grated cheddar, baked beans or coleslaw</w:t>
            </w:r>
          </w:p>
        </w:tc>
        <w:tc>
          <w:tcPr>
            <w:tcW w:w="2581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716842BA" w14:textId="7EC4344E" w:rsidR="00F70F69" w:rsidRPr="002F4539" w:rsidRDefault="006C3B11" w:rsidP="007718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Grated cheddar, baked beans or coleslaw</w:t>
            </w:r>
          </w:p>
        </w:tc>
      </w:tr>
      <w:tr w:rsidR="00F70F69" w14:paraId="65F246F2" w14:textId="77777777" w:rsidTr="00F70F69">
        <w:trPr>
          <w:trHeight w:val="10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shd w:val="clear" w:color="auto" w:fill="94B6AE"/>
            <w:vAlign w:val="center"/>
          </w:tcPr>
          <w:p w14:paraId="49888BB6" w14:textId="21F4CEB3" w:rsidR="00F70F69" w:rsidRPr="00D5425A" w:rsidRDefault="006C3B11" w:rsidP="00F70F69">
            <w:pPr>
              <w:rPr>
                <w:rFonts w:ascii="Daft Brush" w:hAnsi="Daft Brush"/>
                <w:color w:val="FFFFFF" w:themeColor="background1"/>
                <w:sz w:val="28"/>
              </w:rPr>
            </w:pPr>
            <w:r>
              <w:rPr>
                <w:rFonts w:ascii="Daft Brush" w:hAnsi="Daft Brush"/>
                <w:color w:val="FFFFFF" w:themeColor="background1"/>
                <w:sz w:val="28"/>
              </w:rPr>
              <w:t>Sandwiches</w:t>
            </w:r>
          </w:p>
        </w:tc>
        <w:tc>
          <w:tcPr>
            <w:tcW w:w="2580" w:type="dxa"/>
            <w:shd w:val="clear" w:color="auto" w:fill="94B6AE"/>
            <w:vAlign w:val="center"/>
          </w:tcPr>
          <w:p w14:paraId="1664A22E" w14:textId="20195C97" w:rsidR="00F70F69" w:rsidRPr="002F4539" w:rsidRDefault="006C3B11" w:rsidP="00B538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Ham, Cheese, Tuna</w:t>
            </w:r>
          </w:p>
        </w:tc>
        <w:tc>
          <w:tcPr>
            <w:tcW w:w="2581" w:type="dxa"/>
            <w:shd w:val="clear" w:color="auto" w:fill="94B6AE"/>
            <w:vAlign w:val="center"/>
          </w:tcPr>
          <w:p w14:paraId="2DAE891E" w14:textId="28C7FE41" w:rsidR="00F70F69" w:rsidRPr="002F4539" w:rsidRDefault="006C3B11" w:rsidP="006C3B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Ham, Cheese, Tuna</w:t>
            </w:r>
          </w:p>
        </w:tc>
        <w:tc>
          <w:tcPr>
            <w:tcW w:w="2580" w:type="dxa"/>
            <w:shd w:val="clear" w:color="auto" w:fill="94B6AE"/>
            <w:vAlign w:val="center"/>
          </w:tcPr>
          <w:p w14:paraId="1BCF058A" w14:textId="1B71BF8F" w:rsidR="00F70F69" w:rsidRPr="002F4539" w:rsidRDefault="006C3B11" w:rsidP="00A355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Ham, Cheese, Tuna</w:t>
            </w:r>
          </w:p>
        </w:tc>
        <w:tc>
          <w:tcPr>
            <w:tcW w:w="2581" w:type="dxa"/>
            <w:shd w:val="clear" w:color="auto" w:fill="94B6AE"/>
            <w:vAlign w:val="center"/>
          </w:tcPr>
          <w:p w14:paraId="7014371A" w14:textId="0997256B" w:rsidR="00F70F69" w:rsidRPr="002F4539" w:rsidRDefault="006C3B11" w:rsidP="006C3B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Ham, Cheese, Tuna</w:t>
            </w:r>
          </w:p>
        </w:tc>
        <w:tc>
          <w:tcPr>
            <w:tcW w:w="2581" w:type="dxa"/>
            <w:shd w:val="clear" w:color="auto" w:fill="94B6AE"/>
            <w:vAlign w:val="center"/>
          </w:tcPr>
          <w:p w14:paraId="5292D495" w14:textId="13BB301D" w:rsidR="00F70F69" w:rsidRPr="002F4539" w:rsidRDefault="006C3B11" w:rsidP="006C3B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Ham, Cheese, Tuna</w:t>
            </w:r>
          </w:p>
        </w:tc>
      </w:tr>
      <w:bookmarkEnd w:id="0"/>
      <w:tr w:rsidR="00F70F69" w14:paraId="2FA55B1C" w14:textId="77777777" w:rsidTr="00F70F69">
        <w:trPr>
          <w:trHeight w:val="11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shd w:val="clear" w:color="auto" w:fill="DAA053"/>
            <w:vAlign w:val="center"/>
          </w:tcPr>
          <w:p w14:paraId="1A98A48F" w14:textId="77777777" w:rsidR="00F70F69" w:rsidRPr="00D5425A" w:rsidRDefault="00F70F69" w:rsidP="00F70F69">
            <w:pPr>
              <w:rPr>
                <w:rFonts w:ascii="Daft Brush" w:hAnsi="Daft Brush"/>
                <w:color w:val="FFFFFF" w:themeColor="background1"/>
                <w:sz w:val="28"/>
              </w:rPr>
            </w:pPr>
            <w:r w:rsidRPr="00D5425A">
              <w:rPr>
                <w:rFonts w:ascii="Daft Brush" w:hAnsi="Daft Brush"/>
                <w:color w:val="FFFFFF" w:themeColor="background1"/>
                <w:sz w:val="28"/>
              </w:rPr>
              <w:t>Dessert</w:t>
            </w:r>
          </w:p>
        </w:tc>
        <w:tc>
          <w:tcPr>
            <w:tcW w:w="2580" w:type="dxa"/>
            <w:shd w:val="clear" w:color="auto" w:fill="DAA053"/>
            <w:vAlign w:val="center"/>
          </w:tcPr>
          <w:p w14:paraId="6CEDB1FA" w14:textId="56615490" w:rsidR="00F70F69" w:rsidRPr="002F4539" w:rsidRDefault="00923754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Rhubarb and custard cake</w:t>
            </w:r>
          </w:p>
        </w:tc>
        <w:tc>
          <w:tcPr>
            <w:tcW w:w="2581" w:type="dxa"/>
            <w:shd w:val="clear" w:color="auto" w:fill="DAA053"/>
            <w:vAlign w:val="center"/>
          </w:tcPr>
          <w:p w14:paraId="75D1AE37" w14:textId="78782258" w:rsidR="00F70F69" w:rsidRPr="002F4539" w:rsidRDefault="00923754" w:rsidP="009237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Saucy chocolate and orange pudding and custard</w:t>
            </w:r>
          </w:p>
        </w:tc>
        <w:tc>
          <w:tcPr>
            <w:tcW w:w="2580" w:type="dxa"/>
            <w:shd w:val="clear" w:color="auto" w:fill="DAA053"/>
            <w:vAlign w:val="center"/>
          </w:tcPr>
          <w:p w14:paraId="57A759E3" w14:textId="77777777" w:rsidR="001107CE" w:rsidRDefault="001107CE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  <w:p w14:paraId="0815717D" w14:textId="5355C9C4" w:rsidR="00F70F69" w:rsidRPr="002F4539" w:rsidRDefault="003C00AF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1863FF32" wp14:editId="1A96668A">
                  <wp:simplePos x="0" y="0"/>
                  <wp:positionH relativeFrom="column">
                    <wp:posOffset>1216660</wp:posOffset>
                  </wp:positionH>
                  <wp:positionV relativeFrom="paragraph">
                    <wp:posOffset>198755</wp:posOffset>
                  </wp:positionV>
                  <wp:extent cx="337185" cy="33528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cons-02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23754">
              <w:rPr>
                <w:rFonts w:ascii="Bitter" w:hAnsi="Bitter"/>
                <w:sz w:val="21"/>
                <w:szCs w:val="21"/>
              </w:rPr>
              <w:t>Rice pudding with a fruit compote</w:t>
            </w:r>
          </w:p>
        </w:tc>
        <w:tc>
          <w:tcPr>
            <w:tcW w:w="2581" w:type="dxa"/>
            <w:shd w:val="clear" w:color="auto" w:fill="DAA053"/>
            <w:vAlign w:val="center"/>
          </w:tcPr>
          <w:p w14:paraId="43A3686C" w14:textId="588FF368" w:rsidR="003C00AF" w:rsidRDefault="00923754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Apple and sultana samosa </w:t>
            </w:r>
          </w:p>
          <w:p w14:paraId="39AF857A" w14:textId="2579B50C" w:rsidR="00F70F69" w:rsidRPr="002F4539" w:rsidRDefault="001107CE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2D131175" wp14:editId="17531D8A">
                  <wp:simplePos x="0" y="0"/>
                  <wp:positionH relativeFrom="column">
                    <wp:posOffset>1195070</wp:posOffset>
                  </wp:positionH>
                  <wp:positionV relativeFrom="paragraph">
                    <wp:posOffset>-5715</wp:posOffset>
                  </wp:positionV>
                  <wp:extent cx="337185" cy="33528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cons-02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23754">
              <w:rPr>
                <w:rFonts w:ascii="Bitter" w:hAnsi="Bitter"/>
                <w:sz w:val="21"/>
                <w:szCs w:val="21"/>
              </w:rPr>
              <w:t>and custard</w:t>
            </w:r>
          </w:p>
        </w:tc>
        <w:tc>
          <w:tcPr>
            <w:tcW w:w="2581" w:type="dxa"/>
            <w:shd w:val="clear" w:color="auto" w:fill="DAA053"/>
            <w:vAlign w:val="center"/>
          </w:tcPr>
          <w:p w14:paraId="1DA07496" w14:textId="5934DDA0" w:rsidR="00F70F69" w:rsidRPr="002F4539" w:rsidRDefault="00923754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Chocolate and banana slice</w:t>
            </w:r>
          </w:p>
        </w:tc>
      </w:tr>
    </w:tbl>
    <w:p w14:paraId="2543F6AA" w14:textId="4BA68A1C" w:rsidR="00DC1697" w:rsidRDefault="00DC1697"/>
    <w:sectPr w:rsidR="00DC1697" w:rsidSect="00D5425A">
      <w:headerReference w:type="even" r:id="rId9"/>
      <w:headerReference w:type="default" r:id="rId10"/>
      <w:headerReference w:type="first" r:id="rId11"/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251A98" w14:textId="77777777" w:rsidR="00981D12" w:rsidRDefault="00981D12" w:rsidP="0018371B">
      <w:r>
        <w:separator/>
      </w:r>
    </w:p>
  </w:endnote>
  <w:endnote w:type="continuationSeparator" w:id="0">
    <w:p w14:paraId="764AE066" w14:textId="77777777" w:rsidR="00981D12" w:rsidRDefault="00981D12" w:rsidP="00183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ft Brush">
    <w:altName w:val="Calibri"/>
    <w:charset w:val="00"/>
    <w:family w:val="auto"/>
    <w:pitch w:val="variable"/>
    <w:sig w:usb0="80000027" w:usb1="5000000A" w:usb2="00000000" w:usb3="00000000" w:csb0="00000093" w:csb1="00000000"/>
  </w:font>
  <w:font w:name="Barlow Solid">
    <w:altName w:val="Symbol"/>
    <w:charset w:val="02"/>
    <w:family w:val="auto"/>
    <w:pitch w:val="variable"/>
    <w:sig w:usb0="00000000" w:usb1="10000000" w:usb2="00000000" w:usb3="00000000" w:csb0="80000000" w:csb1="00000000"/>
  </w:font>
  <w:font w:name="Bitter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01BB0F" w14:textId="77777777" w:rsidR="00981D12" w:rsidRDefault="00981D12" w:rsidP="0018371B">
      <w:r>
        <w:separator/>
      </w:r>
    </w:p>
  </w:footnote>
  <w:footnote w:type="continuationSeparator" w:id="0">
    <w:p w14:paraId="073CEF8B" w14:textId="77777777" w:rsidR="00981D12" w:rsidRDefault="00981D12" w:rsidP="001837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5FA2C6" w14:textId="77777777" w:rsidR="00003B1E" w:rsidRDefault="006C3B11">
    <w:pPr>
      <w:pStyle w:val="Header"/>
    </w:pPr>
    <w:r>
      <w:rPr>
        <w:noProof/>
        <w:lang w:eastAsia="en-GB"/>
      </w:rPr>
      <w:pict w14:anchorId="40B979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MELL7019 Editbale Menu Template" style="position:absolute;margin-left:0;margin-top:0;width:634.9pt;height:448.8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LL7019 Editbale Menu Templat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CEA876" w14:textId="6673E6F3" w:rsidR="00003B1E" w:rsidRDefault="006C3B11">
    <w:pPr>
      <w:pStyle w:val="Header"/>
    </w:pPr>
    <w:r>
      <w:rPr>
        <w:noProof/>
      </w:rPr>
      <w:pict w14:anchorId="4B891E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-1in;margin-top:0;width:841.6pt;height:595.85pt;z-index:-251654144;mso-position-horizontal-relative:text;mso-position-vertical-relative:page;mso-width-relative:page;mso-height-relative:page">
          <v:imagedata r:id="rId1" o:title="Meat Free Monday - wk3"/>
          <w10:wrap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59A326" w14:textId="77777777" w:rsidR="00003B1E" w:rsidRDefault="006C3B11">
    <w:pPr>
      <w:pStyle w:val="Header"/>
    </w:pPr>
    <w:r>
      <w:rPr>
        <w:noProof/>
        <w:lang w:eastAsia="en-GB"/>
      </w:rPr>
      <w:pict w14:anchorId="005BE5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MELL7019 Editbale Menu Template" style="position:absolute;margin-left:0;margin-top:0;width:634.9pt;height:448.8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LL7019 Editbale Menu Templat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71B"/>
    <w:rsid w:val="00003B1E"/>
    <w:rsid w:val="00005000"/>
    <w:rsid w:val="00050B6E"/>
    <w:rsid w:val="0007286D"/>
    <w:rsid w:val="000A4FFA"/>
    <w:rsid w:val="000B70F0"/>
    <w:rsid w:val="000E5FC6"/>
    <w:rsid w:val="000F3C21"/>
    <w:rsid w:val="001107CE"/>
    <w:rsid w:val="0011282F"/>
    <w:rsid w:val="00116A4D"/>
    <w:rsid w:val="0012096F"/>
    <w:rsid w:val="00125FF2"/>
    <w:rsid w:val="00131FA6"/>
    <w:rsid w:val="001430B7"/>
    <w:rsid w:val="0018371B"/>
    <w:rsid w:val="00184D3E"/>
    <w:rsid w:val="001864CD"/>
    <w:rsid w:val="001B318D"/>
    <w:rsid w:val="001E51F0"/>
    <w:rsid w:val="001F6945"/>
    <w:rsid w:val="0023396E"/>
    <w:rsid w:val="00235204"/>
    <w:rsid w:val="0025222E"/>
    <w:rsid w:val="00253B73"/>
    <w:rsid w:val="002615A6"/>
    <w:rsid w:val="00262B10"/>
    <w:rsid w:val="00290596"/>
    <w:rsid w:val="00295AF9"/>
    <w:rsid w:val="002D7183"/>
    <w:rsid w:val="002E1287"/>
    <w:rsid w:val="002F4539"/>
    <w:rsid w:val="00330D43"/>
    <w:rsid w:val="00341766"/>
    <w:rsid w:val="00357B73"/>
    <w:rsid w:val="00363D7B"/>
    <w:rsid w:val="003A0491"/>
    <w:rsid w:val="003A6092"/>
    <w:rsid w:val="003C00AF"/>
    <w:rsid w:val="003D72C1"/>
    <w:rsid w:val="003E192A"/>
    <w:rsid w:val="003E3995"/>
    <w:rsid w:val="00421233"/>
    <w:rsid w:val="00425F0C"/>
    <w:rsid w:val="00444C64"/>
    <w:rsid w:val="00450B7F"/>
    <w:rsid w:val="0046116B"/>
    <w:rsid w:val="00477FD6"/>
    <w:rsid w:val="00487246"/>
    <w:rsid w:val="0049081B"/>
    <w:rsid w:val="004A385A"/>
    <w:rsid w:val="004C1556"/>
    <w:rsid w:val="00535E0F"/>
    <w:rsid w:val="00546E73"/>
    <w:rsid w:val="005851EE"/>
    <w:rsid w:val="005D723C"/>
    <w:rsid w:val="00655B98"/>
    <w:rsid w:val="00657BBD"/>
    <w:rsid w:val="00665501"/>
    <w:rsid w:val="006919F1"/>
    <w:rsid w:val="006C3B11"/>
    <w:rsid w:val="006E4314"/>
    <w:rsid w:val="006F7BC0"/>
    <w:rsid w:val="00742026"/>
    <w:rsid w:val="00754DB2"/>
    <w:rsid w:val="00764075"/>
    <w:rsid w:val="00764477"/>
    <w:rsid w:val="0077185B"/>
    <w:rsid w:val="00782846"/>
    <w:rsid w:val="00782EFD"/>
    <w:rsid w:val="007E30A3"/>
    <w:rsid w:val="00814E0F"/>
    <w:rsid w:val="0082063C"/>
    <w:rsid w:val="008235CD"/>
    <w:rsid w:val="008349E2"/>
    <w:rsid w:val="00835E7E"/>
    <w:rsid w:val="00842D5C"/>
    <w:rsid w:val="00856389"/>
    <w:rsid w:val="00872B84"/>
    <w:rsid w:val="00894D5F"/>
    <w:rsid w:val="008A5B75"/>
    <w:rsid w:val="008C47AB"/>
    <w:rsid w:val="008D4A08"/>
    <w:rsid w:val="00901FBC"/>
    <w:rsid w:val="0090412F"/>
    <w:rsid w:val="00916778"/>
    <w:rsid w:val="00923754"/>
    <w:rsid w:val="0095151D"/>
    <w:rsid w:val="00981D12"/>
    <w:rsid w:val="00987207"/>
    <w:rsid w:val="009A63C5"/>
    <w:rsid w:val="009B4F57"/>
    <w:rsid w:val="009F1104"/>
    <w:rsid w:val="00A15EC0"/>
    <w:rsid w:val="00A355C6"/>
    <w:rsid w:val="00A416D2"/>
    <w:rsid w:val="00A651EE"/>
    <w:rsid w:val="00A77DE7"/>
    <w:rsid w:val="00AB44DA"/>
    <w:rsid w:val="00AC3D2C"/>
    <w:rsid w:val="00B224E5"/>
    <w:rsid w:val="00B276F5"/>
    <w:rsid w:val="00B43804"/>
    <w:rsid w:val="00B538CA"/>
    <w:rsid w:val="00B922A1"/>
    <w:rsid w:val="00BA2F88"/>
    <w:rsid w:val="00BA4E87"/>
    <w:rsid w:val="00BC36F2"/>
    <w:rsid w:val="00BC56D5"/>
    <w:rsid w:val="00BC5CA3"/>
    <w:rsid w:val="00C3049D"/>
    <w:rsid w:val="00CB2572"/>
    <w:rsid w:val="00CD5107"/>
    <w:rsid w:val="00CE5EF6"/>
    <w:rsid w:val="00CF4FFC"/>
    <w:rsid w:val="00D0331C"/>
    <w:rsid w:val="00D5425A"/>
    <w:rsid w:val="00DC1697"/>
    <w:rsid w:val="00DD56A5"/>
    <w:rsid w:val="00DE7929"/>
    <w:rsid w:val="00E04323"/>
    <w:rsid w:val="00E33B14"/>
    <w:rsid w:val="00E46541"/>
    <w:rsid w:val="00EB176C"/>
    <w:rsid w:val="00EE3F36"/>
    <w:rsid w:val="00F70F69"/>
    <w:rsid w:val="00F87198"/>
    <w:rsid w:val="00FA0DD6"/>
    <w:rsid w:val="00FB3AC6"/>
    <w:rsid w:val="00FE0D52"/>
    <w:rsid w:val="00FE31F0"/>
    <w:rsid w:val="00FF3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7A28E0C6"/>
  <w14:defaultImageDpi w14:val="32767"/>
  <w15:docId w15:val="{CFEBC8EE-AE75-D745-800C-3E3F4B392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37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71B"/>
  </w:style>
  <w:style w:type="paragraph" w:styleId="Footer">
    <w:name w:val="footer"/>
    <w:basedOn w:val="Normal"/>
    <w:link w:val="FooterChar"/>
    <w:uiPriority w:val="99"/>
    <w:unhideWhenUsed/>
    <w:rsid w:val="001837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371B"/>
  </w:style>
  <w:style w:type="table" w:styleId="TableGrid">
    <w:name w:val="Table Grid"/>
    <w:basedOn w:val="TableNormal"/>
    <w:uiPriority w:val="39"/>
    <w:rsid w:val="00183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18371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31">
    <w:name w:val="Plain Table 31"/>
    <w:basedOn w:val="TableNormal"/>
    <w:uiPriority w:val="43"/>
    <w:rsid w:val="0018371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18371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18371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18371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C5C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CA3"/>
    <w:rPr>
      <w:rFonts w:ascii="Lucida Grande" w:hAnsi="Lucida Grande" w:cs="Lucida Grande"/>
      <w:sz w:val="18"/>
      <w:szCs w:val="18"/>
    </w:rPr>
  </w:style>
  <w:style w:type="paragraph" w:customStyle="1" w:styleId="p1">
    <w:name w:val="p1"/>
    <w:basedOn w:val="Normal"/>
    <w:rsid w:val="00A416D2"/>
    <w:rPr>
      <w:rFonts w:ascii="Times" w:hAnsi="Times" w:cs="Times New Roman"/>
      <w:color w:val="260026"/>
      <w:sz w:val="15"/>
      <w:szCs w:val="15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1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C7B9CFA-E4A9-4FF0-8ABA-E45AC885F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B4C1C245</Template>
  <TotalTime>0</TotalTime>
  <Pages>1</Pages>
  <Words>189</Words>
  <Characters>1082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Caspa</Company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</dc:creator>
  <cp:keywords/>
  <dc:description/>
  <cp:lastModifiedBy>M Kelsey</cp:lastModifiedBy>
  <cp:revision>2</cp:revision>
  <cp:lastPrinted>2021-04-26T13:31:00Z</cp:lastPrinted>
  <dcterms:created xsi:type="dcterms:W3CDTF">2021-04-26T13:31:00Z</dcterms:created>
  <dcterms:modified xsi:type="dcterms:W3CDTF">2021-04-26T13:31:00Z</dcterms:modified>
</cp:coreProperties>
</file>