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CB90" w14:textId="5070E160" w:rsidR="000F3C21" w:rsidRDefault="005E217C">
      <w:r>
        <w:rPr>
          <w:noProof/>
        </w:rPr>
        <w:pict w14:anchorId="58CCDF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0.8pt;margin-top:13.2pt;width:21.9pt;height:21.6pt;z-index:251679744;mso-position-horizontal-relative:text;mso-position-vertical-relative:page;mso-width-relative:page;mso-height-relative:page">
            <v:imagedata r:id="rId7" o:title="New Star" cropbottom="10734f" cropright="5548f"/>
            <w10:wrap type="square" anchory="page"/>
          </v:shape>
        </w:pict>
      </w:r>
      <w:r w:rsidR="008A7D3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E97241" wp14:editId="773114D2">
            <wp:simplePos x="0" y="0"/>
            <wp:positionH relativeFrom="column">
              <wp:posOffset>2717800</wp:posOffset>
            </wp:positionH>
            <wp:positionV relativeFrom="paragraph">
              <wp:posOffset>-338455</wp:posOffset>
            </wp:positionV>
            <wp:extent cx="339725" cy="338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3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CCC7DA2" wp14:editId="639CBEDC">
            <wp:simplePos x="0" y="0"/>
            <wp:positionH relativeFrom="column">
              <wp:posOffset>-226060</wp:posOffset>
            </wp:positionH>
            <wp:positionV relativeFrom="paragraph">
              <wp:posOffset>-337820</wp:posOffset>
            </wp:positionV>
            <wp:extent cx="337185" cy="337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3774" w14:textId="05F17CF4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023BE73B" w:rsidR="00F70F69" w:rsidRPr="009B4F57" w:rsidRDefault="005E217C" w:rsidP="00F70F69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WEEK 1</w:t>
            </w:r>
            <w:bookmarkStart w:id="0" w:name="_GoBack"/>
            <w:bookmarkEnd w:id="0"/>
          </w:p>
        </w:tc>
        <w:tc>
          <w:tcPr>
            <w:tcW w:w="2580" w:type="dxa"/>
            <w:vAlign w:val="center"/>
          </w:tcPr>
          <w:p w14:paraId="2555056D" w14:textId="38A26F85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F70F69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19C378A6" w:rsidR="00F70F69" w:rsidRPr="006F77A4" w:rsidRDefault="003F4094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MEAT</w:t>
            </w:r>
            <w:r w:rsidR="00200B68">
              <w:rPr>
                <w:rFonts w:ascii="Daft Brush" w:hAnsi="Daft Brush"/>
                <w:color w:val="FFFFFF" w:themeColor="background1"/>
                <w:sz w:val="21"/>
                <w:szCs w:val="21"/>
              </w:rPr>
              <w:t xml:space="preserve"> 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1A83248" w14:textId="0F33408E" w:rsidR="00CE3828" w:rsidRPr="006F77A4" w:rsidRDefault="002B7CD7" w:rsidP="00F638D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AMERICAN BEEF BURGER &amp; WEDGES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3C9DE5F9" w14:textId="7DE3D6E8" w:rsidR="00F023FA" w:rsidRPr="006F77A4" w:rsidRDefault="008215A8" w:rsidP="009D6FE8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 CHILLI CHICKEN NOODLES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108C57ED" w14:textId="5EA7904E" w:rsidR="0060789D" w:rsidRPr="006F77A4" w:rsidRDefault="00D72F8A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ROAST PORK with ROAST POTATOES </w:t>
            </w:r>
            <w:r w:rsidR="00DB5C49">
              <w:rPr>
                <w:rFonts w:ascii="Bitter" w:hAnsi="Bitter"/>
                <w:sz w:val="21"/>
                <w:szCs w:val="21"/>
              </w:rPr>
              <w:t>&amp;</w:t>
            </w:r>
            <w:r>
              <w:rPr>
                <w:rFonts w:ascii="Bitter" w:hAnsi="Bitter"/>
                <w:sz w:val="21"/>
                <w:szCs w:val="21"/>
              </w:rPr>
              <w:t xml:space="preserve"> </w:t>
            </w:r>
            <w:r w:rsidR="00DB5C49">
              <w:rPr>
                <w:rFonts w:ascii="Bitter" w:hAnsi="Bitter"/>
                <w:sz w:val="21"/>
                <w:szCs w:val="21"/>
              </w:rPr>
              <w:t>STUFFING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2AC2BA78" w14:textId="6846CB0D" w:rsidR="009928F0" w:rsidRPr="006F77A4" w:rsidRDefault="00DB5C49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TOAD in the HOLE</w:t>
            </w:r>
            <w:r w:rsidR="005406D4">
              <w:rPr>
                <w:rFonts w:ascii="Bitter" w:hAnsi="Bitter"/>
                <w:sz w:val="21"/>
                <w:szCs w:val="21"/>
              </w:rPr>
              <w:t xml:space="preserve"> &amp; MASH POTATO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15337352" w:rsidR="007C3CCB" w:rsidRPr="006F77A4" w:rsidRDefault="00DC3F82" w:rsidP="00937A9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FISH &amp; CHIPS</w:t>
            </w:r>
          </w:p>
        </w:tc>
      </w:tr>
      <w:tr w:rsidR="00F70F69" w14:paraId="78BE3DED" w14:textId="77777777" w:rsidTr="00F70F69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0B4B0F24" w:rsidR="00F70F69" w:rsidRPr="006F77A4" w:rsidRDefault="00200B68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VEGETARIAN MAIN DISH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F8BEBB8" w14:textId="3EF4E9DD" w:rsidR="00D745ED" w:rsidRPr="006F77A4" w:rsidRDefault="00760C3C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MACCARONI CHEESE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5DEB91A" w14:textId="46157A5D" w:rsidR="00F70F69" w:rsidRPr="006F77A4" w:rsidRDefault="006516FE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QUORN SWEET &amp; SOUR &amp; RICE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7ADC6011" w:rsidR="00F70F69" w:rsidRPr="006F77A4" w:rsidRDefault="00DB5C49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CHEESE &amp; TOMATO TART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C7D1765" w14:textId="3BC0A557" w:rsidR="00F70F69" w:rsidRPr="006F77A4" w:rsidRDefault="005406D4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VEGETARIAN TOAD in the HOLE &amp; MASH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05F73BD0" w14:textId="3847BB74" w:rsidR="00F70F69" w:rsidRPr="006F77A4" w:rsidRDefault="00DC3F82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 PASTY &amp; CHIPS</w:t>
            </w:r>
          </w:p>
        </w:tc>
      </w:tr>
      <w:tr w:rsidR="00F70F69" w14:paraId="6DED4786" w14:textId="77777777" w:rsidTr="00F70F6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355AA31C" w14:textId="72385225" w:rsidR="00F70F69" w:rsidRPr="006F77A4" w:rsidRDefault="00200B68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ACCOMPAN</w:t>
            </w:r>
            <w:r w:rsidR="00485711">
              <w:rPr>
                <w:rFonts w:ascii="Daft Brush" w:hAnsi="Daft Brush"/>
                <w:color w:val="FFFFFF" w:themeColor="background1"/>
                <w:sz w:val="21"/>
                <w:szCs w:val="21"/>
              </w:rPr>
              <w:t>IMENTS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58899491" w14:textId="56ECD28D" w:rsidR="00F70F69" w:rsidRPr="006F77A4" w:rsidRDefault="000C3339" w:rsidP="004E4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SALAD &amp; C</w:t>
            </w:r>
            <w:r w:rsidR="00760C3C">
              <w:rPr>
                <w:rFonts w:ascii="Bitter" w:hAnsi="Bitter"/>
                <w:sz w:val="21"/>
                <w:szCs w:val="21"/>
              </w:rPr>
              <w:t>O</w:t>
            </w:r>
            <w:r>
              <w:rPr>
                <w:rFonts w:ascii="Bitter" w:hAnsi="Bitter"/>
                <w:sz w:val="21"/>
                <w:szCs w:val="21"/>
              </w:rPr>
              <w:t>L</w:t>
            </w:r>
            <w:r w:rsidR="00760C3C">
              <w:rPr>
                <w:rFonts w:ascii="Bitter" w:hAnsi="Bitter"/>
                <w:sz w:val="21"/>
                <w:szCs w:val="21"/>
              </w:rPr>
              <w:t>ESLAW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5F765312" w14:textId="26FFC750" w:rsidR="00F70F69" w:rsidRPr="006F77A4" w:rsidRDefault="006516FE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PEAS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251B70BA" w14:textId="0F628D99" w:rsidR="00F70F69" w:rsidRPr="006F77A4" w:rsidRDefault="00DB5C49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CARROTS &amp; CABBAGE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62668895" w14:textId="26C02EAD" w:rsidR="00F70F69" w:rsidRPr="006F77A4" w:rsidRDefault="005406D4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CARROTS &amp; PEAS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3F4C51DC" w14:textId="1AFFEBDB" w:rsidR="00F70F69" w:rsidRPr="006F77A4" w:rsidRDefault="00DC3F82" w:rsidP="00E16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MUSHY PEAS </w:t>
            </w:r>
            <w:r w:rsidR="00EE6DEC">
              <w:rPr>
                <w:rFonts w:ascii="Bitter" w:hAnsi="Bitter"/>
                <w:sz w:val="21"/>
                <w:szCs w:val="21"/>
              </w:rPr>
              <w:t>or BEANS</w:t>
            </w:r>
          </w:p>
        </w:tc>
      </w:tr>
      <w:tr w:rsidR="00F70F69" w14:paraId="47D4CB50" w14:textId="77777777" w:rsidTr="00F70F6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75764F2F" w:rsidR="00F70F69" w:rsidRPr="006F77A4" w:rsidRDefault="00485711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JACKET POTATO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51C3043" w14:textId="6BE6EE58" w:rsidR="00E3564E" w:rsidRPr="006F77A4" w:rsidRDefault="00760C3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TUNA, CHEESE</w:t>
            </w:r>
            <w:r w:rsidR="008215A8">
              <w:rPr>
                <w:rFonts w:ascii="Bitter" w:hAnsi="Bitter"/>
                <w:sz w:val="21"/>
                <w:szCs w:val="21"/>
              </w:rPr>
              <w:t>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5745501" w14:textId="5E70D9DF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00B34D60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1A927CA" w14:textId="67885CC5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4AEDF8A7" w:rsidR="00F70F69" w:rsidRPr="006F77A4" w:rsidRDefault="006516FE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6516FE">
              <w:rPr>
                <w:rFonts w:ascii="Bitter" w:hAnsi="Bitter"/>
                <w:sz w:val="21"/>
                <w:szCs w:val="21"/>
              </w:rPr>
              <w:t>TUNA, CHEESE, BEANS OR COLESLAW</w:t>
            </w:r>
          </w:p>
        </w:tc>
      </w:tr>
      <w:tr w:rsidR="00F70F69" w14:paraId="65F246F2" w14:textId="77777777" w:rsidTr="00F70F69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45D22E84" w:rsidR="00F70F69" w:rsidRPr="006F77A4" w:rsidRDefault="00F70F69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94B6AE"/>
            <w:vAlign w:val="center"/>
          </w:tcPr>
          <w:p w14:paraId="1664A22E" w14:textId="66E83F2B" w:rsidR="00F70F69" w:rsidRPr="006F77A4" w:rsidRDefault="00F70F69" w:rsidP="004E40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2DAE891E" w14:textId="3069D39F" w:rsidR="00F70F69" w:rsidRPr="006F77A4" w:rsidRDefault="00F70F69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94B6AE"/>
            <w:vAlign w:val="center"/>
          </w:tcPr>
          <w:p w14:paraId="1BCF058A" w14:textId="46651F2D" w:rsidR="00F70F69" w:rsidRPr="006F77A4" w:rsidRDefault="00F70F69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7014371A" w14:textId="1B3B20C6" w:rsidR="00A61813" w:rsidRPr="006F77A4" w:rsidRDefault="00A61813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4B6AE"/>
            <w:vAlign w:val="center"/>
          </w:tcPr>
          <w:p w14:paraId="5292D495" w14:textId="5705F955" w:rsidR="00F70F69" w:rsidRPr="006F77A4" w:rsidRDefault="00F70F69" w:rsidP="00A214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F70F69" w14:paraId="2FA55B1C" w14:textId="77777777" w:rsidTr="00F70F6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34A16829" w:rsidR="00F70F69" w:rsidRPr="006F77A4" w:rsidRDefault="003F4094" w:rsidP="003F4094">
            <w:pPr>
              <w:jc w:val="center"/>
              <w:rPr>
                <w:rFonts w:ascii="Daft Brush" w:hAnsi="Daft Brush"/>
                <w:color w:val="FFFFFF" w:themeColor="background1"/>
                <w:sz w:val="21"/>
                <w:szCs w:val="21"/>
              </w:rPr>
            </w:pPr>
            <w:r>
              <w:rPr>
                <w:rFonts w:ascii="Daft Brush" w:hAnsi="Daft Brush"/>
                <w:color w:val="FFFFFF" w:themeColor="background1"/>
                <w:sz w:val="21"/>
                <w:szCs w:val="21"/>
              </w:rPr>
              <w:t>DESSERT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6CEDB1FA" w14:textId="014CFED0" w:rsidR="00F70F69" w:rsidRPr="006F77A4" w:rsidRDefault="008215A8" w:rsidP="00996F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COOKIE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2B55ABCB" w:rsidR="00F70F69" w:rsidRPr="006F77A4" w:rsidRDefault="0019201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ICECREAM &amp; FRUIT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0815717D" w14:textId="704C392B" w:rsidR="00F70F69" w:rsidRPr="006F77A4" w:rsidRDefault="0019201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CHOCOLATE ORANGE COOKIE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39AF857A" w14:textId="74F16470" w:rsidR="00F70F69" w:rsidRPr="006F77A4" w:rsidRDefault="0019201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 PIE &amp;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1BC6158F" w:rsidR="00F70F69" w:rsidRPr="006F77A4" w:rsidRDefault="00D72F8A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FRUIT MUFFIN</w:t>
            </w:r>
          </w:p>
        </w:tc>
      </w:tr>
    </w:tbl>
    <w:p w14:paraId="2543F6AA" w14:textId="5EDE2A6F" w:rsidR="00DC1697" w:rsidRDefault="00DC1697"/>
    <w:sectPr w:rsidR="00DC1697" w:rsidSect="00D5425A">
      <w:headerReference w:type="even" r:id="rId10"/>
      <w:headerReference w:type="default" r:id="rId11"/>
      <w:footerReference w:type="default" r:id="rId12"/>
      <w:headerReference w:type="first" r:id="rId1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07F4D" w14:textId="77777777" w:rsidR="00164549" w:rsidRDefault="00164549" w:rsidP="0018371B">
      <w:r>
        <w:separator/>
      </w:r>
    </w:p>
  </w:endnote>
  <w:endnote w:type="continuationSeparator" w:id="0">
    <w:p w14:paraId="0CDA4FE9" w14:textId="77777777" w:rsidR="00164549" w:rsidRDefault="00164549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4C99C" w14:textId="77777777" w:rsidR="00164549" w:rsidRDefault="00164549" w:rsidP="0018371B">
      <w:r>
        <w:separator/>
      </w:r>
    </w:p>
  </w:footnote>
  <w:footnote w:type="continuationSeparator" w:id="0">
    <w:p w14:paraId="290C4BDC" w14:textId="77777777" w:rsidR="00164549" w:rsidRDefault="00164549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5E217C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15B93C96" w:rsidR="00003B1E" w:rsidRDefault="00F37434">
    <w:pPr>
      <w:pStyle w:val="Header"/>
    </w:pPr>
    <w:r w:rsidRPr="00F3743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77397B1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0690860" cy="7543756"/>
          <wp:effectExtent l="0" t="0" r="0" b="635"/>
          <wp:wrapNone/>
          <wp:docPr id="11" name="Picture 11" descr="C:\Users\CameronK\Desktop\Site Requests\LauraW\Secondary\Meat Free Monday - w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eronK\Desktop\Site Requests\LauraW\Secondary\Meat Free Monday - wk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754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5E217C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1989"/>
    <w:rsid w:val="00003B1E"/>
    <w:rsid w:val="00005000"/>
    <w:rsid w:val="00012469"/>
    <w:rsid w:val="0001481C"/>
    <w:rsid w:val="00047A65"/>
    <w:rsid w:val="00050B6E"/>
    <w:rsid w:val="00057098"/>
    <w:rsid w:val="00066850"/>
    <w:rsid w:val="0007286D"/>
    <w:rsid w:val="0008006F"/>
    <w:rsid w:val="00085688"/>
    <w:rsid w:val="000B70F0"/>
    <w:rsid w:val="000C3339"/>
    <w:rsid w:val="000F0D3A"/>
    <w:rsid w:val="000F3C21"/>
    <w:rsid w:val="0011282F"/>
    <w:rsid w:val="001177FC"/>
    <w:rsid w:val="00125FF2"/>
    <w:rsid w:val="00127B0E"/>
    <w:rsid w:val="00131FA6"/>
    <w:rsid w:val="001430B7"/>
    <w:rsid w:val="00164549"/>
    <w:rsid w:val="00171B51"/>
    <w:rsid w:val="0018371B"/>
    <w:rsid w:val="00184D3E"/>
    <w:rsid w:val="001864CD"/>
    <w:rsid w:val="00192019"/>
    <w:rsid w:val="001B0590"/>
    <w:rsid w:val="001B153D"/>
    <w:rsid w:val="001B318D"/>
    <w:rsid w:val="001D06A2"/>
    <w:rsid w:val="001F57A8"/>
    <w:rsid w:val="001F6945"/>
    <w:rsid w:val="00200B68"/>
    <w:rsid w:val="0021279C"/>
    <w:rsid w:val="00215B2C"/>
    <w:rsid w:val="00285350"/>
    <w:rsid w:val="00290596"/>
    <w:rsid w:val="00295AF9"/>
    <w:rsid w:val="002A4EBE"/>
    <w:rsid w:val="002B7CD7"/>
    <w:rsid w:val="002F4539"/>
    <w:rsid w:val="00311F5B"/>
    <w:rsid w:val="00327777"/>
    <w:rsid w:val="003342DF"/>
    <w:rsid w:val="00341766"/>
    <w:rsid w:val="00345DED"/>
    <w:rsid w:val="00357B73"/>
    <w:rsid w:val="00363D7B"/>
    <w:rsid w:val="003707C1"/>
    <w:rsid w:val="003829BB"/>
    <w:rsid w:val="00386F30"/>
    <w:rsid w:val="00392531"/>
    <w:rsid w:val="003A6092"/>
    <w:rsid w:val="003C2E88"/>
    <w:rsid w:val="003C3CA2"/>
    <w:rsid w:val="003C794F"/>
    <w:rsid w:val="003D72C1"/>
    <w:rsid w:val="003E192A"/>
    <w:rsid w:val="003E3995"/>
    <w:rsid w:val="003F4094"/>
    <w:rsid w:val="003F6A26"/>
    <w:rsid w:val="00421233"/>
    <w:rsid w:val="00444C64"/>
    <w:rsid w:val="00450B7F"/>
    <w:rsid w:val="0046116B"/>
    <w:rsid w:val="00472838"/>
    <w:rsid w:val="00477FD6"/>
    <w:rsid w:val="00485711"/>
    <w:rsid w:val="00487246"/>
    <w:rsid w:val="0049081B"/>
    <w:rsid w:val="004A385A"/>
    <w:rsid w:val="004C1556"/>
    <w:rsid w:val="004C4171"/>
    <w:rsid w:val="004C4CC4"/>
    <w:rsid w:val="004E4046"/>
    <w:rsid w:val="004F13B6"/>
    <w:rsid w:val="004F428B"/>
    <w:rsid w:val="00525A6B"/>
    <w:rsid w:val="005406D4"/>
    <w:rsid w:val="005420A4"/>
    <w:rsid w:val="00546E73"/>
    <w:rsid w:val="00555EE1"/>
    <w:rsid w:val="005851EE"/>
    <w:rsid w:val="005B7589"/>
    <w:rsid w:val="005C39F4"/>
    <w:rsid w:val="005D0F13"/>
    <w:rsid w:val="005D1C63"/>
    <w:rsid w:val="005E217C"/>
    <w:rsid w:val="0060246F"/>
    <w:rsid w:val="0060789D"/>
    <w:rsid w:val="00635BA9"/>
    <w:rsid w:val="006516FE"/>
    <w:rsid w:val="00655B98"/>
    <w:rsid w:val="0065774A"/>
    <w:rsid w:val="00657BBD"/>
    <w:rsid w:val="00665A5A"/>
    <w:rsid w:val="00665D16"/>
    <w:rsid w:val="006E4314"/>
    <w:rsid w:val="006F77A4"/>
    <w:rsid w:val="00700AFC"/>
    <w:rsid w:val="00754DB2"/>
    <w:rsid w:val="00760C3C"/>
    <w:rsid w:val="00764075"/>
    <w:rsid w:val="00764477"/>
    <w:rsid w:val="007A6F96"/>
    <w:rsid w:val="007C2D5C"/>
    <w:rsid w:val="007C3CCB"/>
    <w:rsid w:val="007D00E6"/>
    <w:rsid w:val="007D37F1"/>
    <w:rsid w:val="007E7449"/>
    <w:rsid w:val="0082063C"/>
    <w:rsid w:val="008215A8"/>
    <w:rsid w:val="00835E7E"/>
    <w:rsid w:val="00872B84"/>
    <w:rsid w:val="00872D75"/>
    <w:rsid w:val="00894D5F"/>
    <w:rsid w:val="008A5B75"/>
    <w:rsid w:val="008A7D36"/>
    <w:rsid w:val="008C47AB"/>
    <w:rsid w:val="008D4A08"/>
    <w:rsid w:val="008E4909"/>
    <w:rsid w:val="008E7507"/>
    <w:rsid w:val="008F4C90"/>
    <w:rsid w:val="00901FBC"/>
    <w:rsid w:val="009053C8"/>
    <w:rsid w:val="00916778"/>
    <w:rsid w:val="00937A91"/>
    <w:rsid w:val="0095151D"/>
    <w:rsid w:val="009928F0"/>
    <w:rsid w:val="00996F96"/>
    <w:rsid w:val="009A6A52"/>
    <w:rsid w:val="009B32F5"/>
    <w:rsid w:val="009B4F57"/>
    <w:rsid w:val="009C6955"/>
    <w:rsid w:val="009D6FE8"/>
    <w:rsid w:val="009F1104"/>
    <w:rsid w:val="009F1437"/>
    <w:rsid w:val="00A05A0F"/>
    <w:rsid w:val="00A15EC0"/>
    <w:rsid w:val="00A17C76"/>
    <w:rsid w:val="00A21444"/>
    <w:rsid w:val="00A25EEE"/>
    <w:rsid w:val="00A416D2"/>
    <w:rsid w:val="00A61813"/>
    <w:rsid w:val="00A77A50"/>
    <w:rsid w:val="00A77DE7"/>
    <w:rsid w:val="00AB44DA"/>
    <w:rsid w:val="00AC2F20"/>
    <w:rsid w:val="00AC510A"/>
    <w:rsid w:val="00AD5FAE"/>
    <w:rsid w:val="00AE3CB1"/>
    <w:rsid w:val="00B101F2"/>
    <w:rsid w:val="00B224E5"/>
    <w:rsid w:val="00B37A2C"/>
    <w:rsid w:val="00B43804"/>
    <w:rsid w:val="00BA4E87"/>
    <w:rsid w:val="00BB12AE"/>
    <w:rsid w:val="00BB1FB0"/>
    <w:rsid w:val="00BC56D5"/>
    <w:rsid w:val="00BC5CA3"/>
    <w:rsid w:val="00BE0330"/>
    <w:rsid w:val="00C01015"/>
    <w:rsid w:val="00C26946"/>
    <w:rsid w:val="00C30DB2"/>
    <w:rsid w:val="00C67914"/>
    <w:rsid w:val="00C82536"/>
    <w:rsid w:val="00CA7A6D"/>
    <w:rsid w:val="00CC4149"/>
    <w:rsid w:val="00CD1717"/>
    <w:rsid w:val="00CE37A2"/>
    <w:rsid w:val="00CE3828"/>
    <w:rsid w:val="00CE5EF6"/>
    <w:rsid w:val="00D0199E"/>
    <w:rsid w:val="00D0331C"/>
    <w:rsid w:val="00D1213D"/>
    <w:rsid w:val="00D40AB1"/>
    <w:rsid w:val="00D52C16"/>
    <w:rsid w:val="00D5425A"/>
    <w:rsid w:val="00D6111C"/>
    <w:rsid w:val="00D72F8A"/>
    <w:rsid w:val="00D745ED"/>
    <w:rsid w:val="00DA0970"/>
    <w:rsid w:val="00DB5C49"/>
    <w:rsid w:val="00DC1697"/>
    <w:rsid w:val="00DC3F82"/>
    <w:rsid w:val="00DE036A"/>
    <w:rsid w:val="00DE4FC9"/>
    <w:rsid w:val="00DE6251"/>
    <w:rsid w:val="00E034C9"/>
    <w:rsid w:val="00E034DF"/>
    <w:rsid w:val="00E04323"/>
    <w:rsid w:val="00E166B3"/>
    <w:rsid w:val="00E21951"/>
    <w:rsid w:val="00E22775"/>
    <w:rsid w:val="00E3564E"/>
    <w:rsid w:val="00E37916"/>
    <w:rsid w:val="00E66662"/>
    <w:rsid w:val="00E671E4"/>
    <w:rsid w:val="00E82C2E"/>
    <w:rsid w:val="00EB1D93"/>
    <w:rsid w:val="00EB5EEB"/>
    <w:rsid w:val="00EE6DEC"/>
    <w:rsid w:val="00F023FA"/>
    <w:rsid w:val="00F37434"/>
    <w:rsid w:val="00F638D8"/>
    <w:rsid w:val="00F70F69"/>
    <w:rsid w:val="00F87198"/>
    <w:rsid w:val="00FA0DD6"/>
    <w:rsid w:val="00FB3A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0AC7FE-5F17-4589-B665-409462F15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834281A3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M Kelsey</cp:lastModifiedBy>
  <cp:revision>3</cp:revision>
  <cp:lastPrinted>2021-09-20T13:54:00Z</cp:lastPrinted>
  <dcterms:created xsi:type="dcterms:W3CDTF">2022-02-11T13:53:00Z</dcterms:created>
  <dcterms:modified xsi:type="dcterms:W3CDTF">2022-02-11T14:00:00Z</dcterms:modified>
</cp:coreProperties>
</file>