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144CB90" w14:textId="5070E160" w:rsidR="000F3C21" w:rsidRDefault="00D44C56">
      <w:r>
        <w:rPr>
          <w:noProof/>
        </w:rPr>
        <w:pict w14:anchorId="58CCDF6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100.8pt;margin-top:13.2pt;width:21.9pt;height:21.6pt;z-index:251679744;mso-position-horizontal-relative:text;mso-position-vertical-relative:page;mso-width-relative:page;mso-height-relative:page">
            <v:imagedata r:id="rId7" o:title="New Star" cropbottom="10734f" cropright="5548f"/>
            <w10:wrap type="square" anchory="page"/>
          </v:shape>
        </w:pict>
      </w:r>
      <w:r w:rsidR="008A7D36">
        <w:rPr>
          <w:noProof/>
          <w:lang w:eastAsia="en-GB"/>
        </w:rPr>
        <w:drawing>
          <wp:anchor distT="0" distB="0" distL="114300" distR="114300" simplePos="0" relativeHeight="251663360" behindDoc="0" locked="0" layoutInCell="1" allowOverlap="1" wp14:anchorId="50E97241" wp14:editId="773114D2">
            <wp:simplePos x="0" y="0"/>
            <wp:positionH relativeFrom="column">
              <wp:posOffset>2717800</wp:posOffset>
            </wp:positionH>
            <wp:positionV relativeFrom="paragraph">
              <wp:posOffset>-338455</wp:posOffset>
            </wp:positionV>
            <wp:extent cx="339725" cy="338455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cons-02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725" cy="338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7D36">
        <w:rPr>
          <w:noProof/>
          <w:lang w:eastAsia="en-GB"/>
        </w:rPr>
        <w:drawing>
          <wp:anchor distT="0" distB="0" distL="114300" distR="114300" simplePos="0" relativeHeight="251661312" behindDoc="0" locked="0" layoutInCell="1" allowOverlap="1" wp14:anchorId="5CCC7DA2" wp14:editId="639CBEDC">
            <wp:simplePos x="0" y="0"/>
            <wp:positionH relativeFrom="column">
              <wp:posOffset>-226060</wp:posOffset>
            </wp:positionH>
            <wp:positionV relativeFrom="paragraph">
              <wp:posOffset>-337820</wp:posOffset>
            </wp:positionV>
            <wp:extent cx="337185" cy="33718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cons-02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185" cy="337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7F3774" w14:textId="05F17CF4" w:rsidR="00125FF2" w:rsidRDefault="00125FF2"/>
    <w:tbl>
      <w:tblPr>
        <w:tblStyle w:val="GridTable1Light1"/>
        <w:tblpPr w:leftFromText="180" w:rightFromText="180" w:vertAnchor="page" w:horzAnchor="page" w:tblpX="1090" w:tblpY="2345"/>
        <w:tblW w:w="15150" w:type="dxa"/>
        <w:tblBorders>
          <w:top w:val="single" w:sz="4" w:space="0" w:color="857186"/>
          <w:left w:val="single" w:sz="4" w:space="0" w:color="857186"/>
          <w:bottom w:val="single" w:sz="4" w:space="0" w:color="857186"/>
          <w:right w:val="single" w:sz="4" w:space="0" w:color="857186"/>
          <w:insideH w:val="single" w:sz="4" w:space="0" w:color="857186"/>
          <w:insideV w:val="single" w:sz="4" w:space="0" w:color="857186"/>
        </w:tblBorders>
        <w:tblLook w:val="04A0" w:firstRow="1" w:lastRow="0" w:firstColumn="1" w:lastColumn="0" w:noHBand="0" w:noVBand="1"/>
      </w:tblPr>
      <w:tblGrid>
        <w:gridCol w:w="2247"/>
        <w:gridCol w:w="2580"/>
        <w:gridCol w:w="2581"/>
        <w:gridCol w:w="2580"/>
        <w:gridCol w:w="2581"/>
        <w:gridCol w:w="2581"/>
      </w:tblGrid>
      <w:tr w:rsidR="00F70F69" w14:paraId="08CC888B" w14:textId="77777777" w:rsidTr="00F70F6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7" w:type="dxa"/>
            <w:vAlign w:val="center"/>
          </w:tcPr>
          <w:p w14:paraId="4C7E5378" w14:textId="15E98BD7" w:rsidR="00F70F69" w:rsidRPr="009B4F57" w:rsidRDefault="00D44C56" w:rsidP="00D44C56">
            <w:pPr>
              <w:jc w:val="center"/>
              <w:rPr>
                <w:rFonts w:ascii="Barlow Solid" w:hAnsi="Barlow Solid"/>
                <w:color w:val="857186"/>
                <w:sz w:val="28"/>
                <w:szCs w:val="28"/>
              </w:rPr>
            </w:pPr>
            <w:r>
              <w:rPr>
                <w:rFonts w:ascii="Daft Brush" w:hAnsi="Daft Brush"/>
                <w:color w:val="857186"/>
                <w:sz w:val="32"/>
                <w:szCs w:val="28"/>
              </w:rPr>
              <w:t>WEEK 2</w:t>
            </w:r>
            <w:bookmarkStart w:id="0" w:name="_GoBack"/>
            <w:bookmarkEnd w:id="0"/>
          </w:p>
        </w:tc>
        <w:tc>
          <w:tcPr>
            <w:tcW w:w="2580" w:type="dxa"/>
            <w:vAlign w:val="center"/>
          </w:tcPr>
          <w:p w14:paraId="2555056D" w14:textId="38A26F85" w:rsidR="00F70F69" w:rsidRPr="00357B73" w:rsidRDefault="00F70F69" w:rsidP="00F70F6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Daft Brush" w:hAnsi="Daft Brush"/>
                <w:color w:val="857186"/>
                <w:sz w:val="32"/>
                <w:szCs w:val="28"/>
              </w:rPr>
            </w:pPr>
            <w:r>
              <w:rPr>
                <w:rFonts w:ascii="Daft Brush" w:hAnsi="Daft Brush"/>
                <w:color w:val="857186"/>
                <w:sz w:val="32"/>
                <w:szCs w:val="28"/>
              </w:rPr>
              <w:t>Monday</w:t>
            </w:r>
          </w:p>
        </w:tc>
        <w:tc>
          <w:tcPr>
            <w:tcW w:w="2581" w:type="dxa"/>
            <w:vAlign w:val="center"/>
          </w:tcPr>
          <w:p w14:paraId="49BDF07A" w14:textId="443C932A" w:rsidR="00F70F69" w:rsidRPr="00357B73" w:rsidRDefault="00F70F69" w:rsidP="00F70F6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Daft Brush" w:hAnsi="Daft Brush"/>
                <w:color w:val="857186"/>
                <w:sz w:val="32"/>
                <w:szCs w:val="28"/>
              </w:rPr>
            </w:pPr>
            <w:r>
              <w:rPr>
                <w:rFonts w:ascii="Daft Brush" w:hAnsi="Daft Brush"/>
                <w:color w:val="857186"/>
                <w:sz w:val="32"/>
                <w:szCs w:val="28"/>
              </w:rPr>
              <w:t>Tuesday</w:t>
            </w:r>
          </w:p>
        </w:tc>
        <w:tc>
          <w:tcPr>
            <w:tcW w:w="2580" w:type="dxa"/>
            <w:vAlign w:val="center"/>
          </w:tcPr>
          <w:p w14:paraId="16BF55E9" w14:textId="77777777" w:rsidR="00F70F69" w:rsidRPr="00357B73" w:rsidRDefault="00F70F69" w:rsidP="00F70F6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Daft Brush" w:hAnsi="Daft Brush"/>
                <w:color w:val="857186"/>
                <w:sz w:val="32"/>
                <w:szCs w:val="28"/>
              </w:rPr>
            </w:pPr>
            <w:r>
              <w:rPr>
                <w:rFonts w:ascii="Daft Brush" w:hAnsi="Daft Brush"/>
                <w:color w:val="857186"/>
                <w:sz w:val="32"/>
                <w:szCs w:val="28"/>
              </w:rPr>
              <w:t>Wednesday</w:t>
            </w:r>
          </w:p>
        </w:tc>
        <w:tc>
          <w:tcPr>
            <w:tcW w:w="2581" w:type="dxa"/>
            <w:vAlign w:val="center"/>
          </w:tcPr>
          <w:p w14:paraId="454F7A1A" w14:textId="77777777" w:rsidR="00F70F69" w:rsidRPr="00357B73" w:rsidRDefault="00F70F69" w:rsidP="00F70F6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Daft Brush" w:hAnsi="Daft Brush"/>
                <w:color w:val="857186"/>
                <w:sz w:val="32"/>
                <w:szCs w:val="28"/>
              </w:rPr>
            </w:pPr>
            <w:r>
              <w:rPr>
                <w:rFonts w:ascii="Daft Brush" w:hAnsi="Daft Brush"/>
                <w:color w:val="857186"/>
                <w:sz w:val="32"/>
                <w:szCs w:val="28"/>
              </w:rPr>
              <w:t>Thursday</w:t>
            </w:r>
          </w:p>
        </w:tc>
        <w:tc>
          <w:tcPr>
            <w:tcW w:w="2581" w:type="dxa"/>
            <w:vAlign w:val="center"/>
          </w:tcPr>
          <w:p w14:paraId="150C029A" w14:textId="77777777" w:rsidR="00F70F69" w:rsidRPr="00357B73" w:rsidRDefault="00F70F69" w:rsidP="00F70F6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Daft Brush" w:hAnsi="Daft Brush"/>
                <w:color w:val="857186"/>
                <w:sz w:val="32"/>
                <w:szCs w:val="28"/>
              </w:rPr>
            </w:pPr>
            <w:r>
              <w:rPr>
                <w:rFonts w:ascii="Daft Brush" w:hAnsi="Daft Brush"/>
                <w:color w:val="857186"/>
                <w:sz w:val="32"/>
                <w:szCs w:val="28"/>
              </w:rPr>
              <w:t>Friday</w:t>
            </w:r>
          </w:p>
        </w:tc>
      </w:tr>
      <w:tr w:rsidR="00F70F69" w14:paraId="20E09024" w14:textId="77777777" w:rsidTr="00F70F69">
        <w:trPr>
          <w:trHeight w:val="9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7" w:type="dxa"/>
            <w:shd w:val="clear" w:color="auto" w:fill="C68279"/>
            <w:vAlign w:val="center"/>
          </w:tcPr>
          <w:p w14:paraId="299EF19F" w14:textId="19C378A6" w:rsidR="00F70F69" w:rsidRPr="006F77A4" w:rsidRDefault="003F4094" w:rsidP="003F4094">
            <w:pPr>
              <w:jc w:val="center"/>
              <w:rPr>
                <w:rFonts w:ascii="Daft Brush" w:hAnsi="Daft Brush"/>
                <w:color w:val="FFFFFF" w:themeColor="background1"/>
                <w:sz w:val="21"/>
                <w:szCs w:val="21"/>
              </w:rPr>
            </w:pPr>
            <w:r>
              <w:rPr>
                <w:rFonts w:ascii="Daft Brush" w:hAnsi="Daft Brush"/>
                <w:color w:val="FFFFFF" w:themeColor="background1"/>
                <w:sz w:val="21"/>
                <w:szCs w:val="21"/>
              </w:rPr>
              <w:t>MEAT</w:t>
            </w:r>
            <w:r w:rsidR="00200B68">
              <w:rPr>
                <w:rFonts w:ascii="Daft Brush" w:hAnsi="Daft Brush"/>
                <w:color w:val="FFFFFF" w:themeColor="background1"/>
                <w:sz w:val="21"/>
                <w:szCs w:val="21"/>
              </w:rPr>
              <w:t xml:space="preserve"> MAIN DISH</w:t>
            </w:r>
          </w:p>
        </w:tc>
        <w:tc>
          <w:tcPr>
            <w:tcW w:w="2580" w:type="dxa"/>
            <w:shd w:val="clear" w:color="auto" w:fill="C68279"/>
            <w:vAlign w:val="center"/>
          </w:tcPr>
          <w:p w14:paraId="51A83248" w14:textId="067486F7" w:rsidR="00CE3828" w:rsidRPr="006F77A4" w:rsidRDefault="00305116" w:rsidP="00F638D8">
            <w:pPr>
              <w:pStyle w:val="p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1"/>
                <w:szCs w:val="21"/>
              </w:rPr>
            </w:pPr>
            <w:r>
              <w:rPr>
                <w:rFonts w:ascii="Bitter" w:hAnsi="Bitter"/>
                <w:sz w:val="21"/>
                <w:szCs w:val="21"/>
              </w:rPr>
              <w:t>LASAGNE &amp; GARLIC BREAD</w:t>
            </w:r>
          </w:p>
        </w:tc>
        <w:tc>
          <w:tcPr>
            <w:tcW w:w="2581" w:type="dxa"/>
            <w:shd w:val="clear" w:color="auto" w:fill="C68279"/>
            <w:vAlign w:val="center"/>
          </w:tcPr>
          <w:p w14:paraId="3C9DE5F9" w14:textId="3B0ED16D" w:rsidR="00F023FA" w:rsidRPr="006F77A4" w:rsidRDefault="00305116" w:rsidP="009D6FE8">
            <w:pPr>
              <w:pStyle w:val="p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1"/>
                <w:szCs w:val="21"/>
              </w:rPr>
            </w:pPr>
            <w:r>
              <w:rPr>
                <w:rFonts w:ascii="Bitter" w:hAnsi="Bitter"/>
                <w:sz w:val="21"/>
                <w:szCs w:val="21"/>
              </w:rPr>
              <w:t>CHICKEN CURRY &amp; NAAN</w:t>
            </w:r>
          </w:p>
        </w:tc>
        <w:tc>
          <w:tcPr>
            <w:tcW w:w="2580" w:type="dxa"/>
            <w:shd w:val="clear" w:color="auto" w:fill="C68279"/>
            <w:vAlign w:val="center"/>
          </w:tcPr>
          <w:p w14:paraId="108C57ED" w14:textId="0C027EA9" w:rsidR="0060789D" w:rsidRPr="006F77A4" w:rsidRDefault="00F818B4" w:rsidP="00937A91">
            <w:pPr>
              <w:pStyle w:val="p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1"/>
                <w:szCs w:val="21"/>
              </w:rPr>
            </w:pPr>
            <w:r>
              <w:rPr>
                <w:rFonts w:ascii="Bitter" w:hAnsi="Bitter"/>
                <w:sz w:val="21"/>
                <w:szCs w:val="21"/>
              </w:rPr>
              <w:t>ROAST TURKEY, ROAST POTATOES &amp; STUFFING</w:t>
            </w:r>
          </w:p>
        </w:tc>
        <w:tc>
          <w:tcPr>
            <w:tcW w:w="2581" w:type="dxa"/>
            <w:shd w:val="clear" w:color="auto" w:fill="C68279"/>
            <w:vAlign w:val="center"/>
          </w:tcPr>
          <w:p w14:paraId="2AC2BA78" w14:textId="4977A0B2" w:rsidR="009928F0" w:rsidRPr="006F77A4" w:rsidRDefault="00681B35" w:rsidP="00937A91">
            <w:pPr>
              <w:pStyle w:val="p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1"/>
                <w:szCs w:val="21"/>
              </w:rPr>
            </w:pPr>
            <w:r>
              <w:rPr>
                <w:rFonts w:ascii="Bitter" w:hAnsi="Bitter"/>
                <w:sz w:val="21"/>
                <w:szCs w:val="21"/>
              </w:rPr>
              <w:t>CHICKEN &amp; VEG PIE</w:t>
            </w:r>
          </w:p>
        </w:tc>
        <w:tc>
          <w:tcPr>
            <w:tcW w:w="2581" w:type="dxa"/>
            <w:shd w:val="clear" w:color="auto" w:fill="C68279"/>
            <w:vAlign w:val="center"/>
          </w:tcPr>
          <w:p w14:paraId="0B784AF7" w14:textId="15337352" w:rsidR="007C3CCB" w:rsidRPr="006F77A4" w:rsidRDefault="00DC3F82" w:rsidP="00937A91">
            <w:pPr>
              <w:pStyle w:val="p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1"/>
                <w:szCs w:val="21"/>
              </w:rPr>
            </w:pPr>
            <w:r>
              <w:rPr>
                <w:rFonts w:ascii="Bitter" w:hAnsi="Bitter"/>
                <w:sz w:val="21"/>
                <w:szCs w:val="21"/>
              </w:rPr>
              <w:t>FISH &amp; CHIPS</w:t>
            </w:r>
          </w:p>
        </w:tc>
      </w:tr>
      <w:tr w:rsidR="00F70F69" w14:paraId="78BE3DED" w14:textId="77777777" w:rsidTr="00F70F69">
        <w:trPr>
          <w:trHeight w:val="10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7" w:type="dxa"/>
            <w:shd w:val="clear" w:color="auto" w:fill="CCC562"/>
            <w:vAlign w:val="center"/>
          </w:tcPr>
          <w:p w14:paraId="62068793" w14:textId="0B4B0F24" w:rsidR="00F70F69" w:rsidRPr="006F77A4" w:rsidRDefault="00200B68" w:rsidP="003F4094">
            <w:pPr>
              <w:jc w:val="center"/>
              <w:rPr>
                <w:rFonts w:ascii="Daft Brush" w:hAnsi="Daft Brush"/>
                <w:color w:val="FFFFFF" w:themeColor="background1"/>
                <w:sz w:val="21"/>
                <w:szCs w:val="21"/>
              </w:rPr>
            </w:pPr>
            <w:r>
              <w:rPr>
                <w:rFonts w:ascii="Daft Brush" w:hAnsi="Daft Brush"/>
                <w:color w:val="FFFFFF" w:themeColor="background1"/>
                <w:sz w:val="21"/>
                <w:szCs w:val="21"/>
              </w:rPr>
              <w:t>VEGETARIAN MAIN DISH</w:t>
            </w:r>
          </w:p>
        </w:tc>
        <w:tc>
          <w:tcPr>
            <w:tcW w:w="2580" w:type="dxa"/>
            <w:shd w:val="clear" w:color="auto" w:fill="CCC562"/>
            <w:vAlign w:val="center"/>
          </w:tcPr>
          <w:p w14:paraId="2F8BEBB8" w14:textId="20384D3D" w:rsidR="00D745ED" w:rsidRPr="006F77A4" w:rsidRDefault="00305116" w:rsidP="00665D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1"/>
                <w:szCs w:val="21"/>
              </w:rPr>
            </w:pPr>
            <w:r>
              <w:rPr>
                <w:rFonts w:ascii="Bitter" w:hAnsi="Bitter"/>
                <w:sz w:val="21"/>
                <w:szCs w:val="21"/>
              </w:rPr>
              <w:t>TOMATO &amp; PASTA BAKE</w:t>
            </w:r>
          </w:p>
        </w:tc>
        <w:tc>
          <w:tcPr>
            <w:tcW w:w="2581" w:type="dxa"/>
            <w:shd w:val="clear" w:color="auto" w:fill="CCC562"/>
            <w:vAlign w:val="center"/>
          </w:tcPr>
          <w:p w14:paraId="25DEB91A" w14:textId="620D7514" w:rsidR="00F70F69" w:rsidRPr="006F77A4" w:rsidRDefault="00305116" w:rsidP="00E166B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1"/>
                <w:szCs w:val="21"/>
              </w:rPr>
            </w:pPr>
            <w:r>
              <w:rPr>
                <w:rFonts w:ascii="Bitter" w:hAnsi="Bitter"/>
                <w:sz w:val="21"/>
                <w:szCs w:val="21"/>
              </w:rPr>
              <w:t>GOBI ALOO CURRY &amp; NAAN</w:t>
            </w:r>
          </w:p>
        </w:tc>
        <w:tc>
          <w:tcPr>
            <w:tcW w:w="2580" w:type="dxa"/>
            <w:shd w:val="clear" w:color="auto" w:fill="CCC562"/>
            <w:vAlign w:val="center"/>
          </w:tcPr>
          <w:p w14:paraId="6C6FEA51" w14:textId="2E1D55CE" w:rsidR="00F70F69" w:rsidRPr="006F77A4" w:rsidRDefault="00F818B4" w:rsidP="00E166B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1"/>
                <w:szCs w:val="21"/>
              </w:rPr>
            </w:pPr>
            <w:r>
              <w:rPr>
                <w:rFonts w:ascii="Bitter" w:hAnsi="Bitter"/>
                <w:sz w:val="21"/>
                <w:szCs w:val="21"/>
              </w:rPr>
              <w:t>CHEESE WHIRL &amp; ROAST POTATOES</w:t>
            </w:r>
          </w:p>
        </w:tc>
        <w:tc>
          <w:tcPr>
            <w:tcW w:w="2581" w:type="dxa"/>
            <w:shd w:val="clear" w:color="auto" w:fill="CCC562"/>
            <w:vAlign w:val="center"/>
          </w:tcPr>
          <w:p w14:paraId="1C7D1765" w14:textId="4FC953F4" w:rsidR="00F70F69" w:rsidRPr="006F77A4" w:rsidRDefault="00681B35" w:rsidP="00E166B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1"/>
                <w:szCs w:val="21"/>
              </w:rPr>
            </w:pPr>
            <w:r>
              <w:rPr>
                <w:rFonts w:ascii="Bitter" w:hAnsi="Bitter"/>
                <w:sz w:val="21"/>
                <w:szCs w:val="21"/>
              </w:rPr>
              <w:t>VEGETARIAN COTTAGE PIE</w:t>
            </w:r>
          </w:p>
        </w:tc>
        <w:tc>
          <w:tcPr>
            <w:tcW w:w="2581" w:type="dxa"/>
            <w:shd w:val="clear" w:color="auto" w:fill="CCC562"/>
            <w:vAlign w:val="center"/>
          </w:tcPr>
          <w:p w14:paraId="05F73BD0" w14:textId="4F1EB758" w:rsidR="00F70F69" w:rsidRPr="006F77A4" w:rsidRDefault="00681B35" w:rsidP="00E166B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1"/>
                <w:szCs w:val="21"/>
              </w:rPr>
            </w:pPr>
            <w:r>
              <w:rPr>
                <w:rFonts w:ascii="Bitter" w:hAnsi="Bitter"/>
                <w:sz w:val="21"/>
                <w:szCs w:val="21"/>
              </w:rPr>
              <w:t>PIZZA</w:t>
            </w:r>
          </w:p>
        </w:tc>
      </w:tr>
      <w:tr w:rsidR="00F70F69" w14:paraId="6DED4786" w14:textId="77777777" w:rsidTr="00F70F69">
        <w:trPr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7" w:type="dxa"/>
            <w:shd w:val="clear" w:color="auto" w:fill="9EA86B"/>
            <w:vAlign w:val="center"/>
          </w:tcPr>
          <w:p w14:paraId="355AA31C" w14:textId="72385225" w:rsidR="00F70F69" w:rsidRPr="006F77A4" w:rsidRDefault="00200B68" w:rsidP="003F4094">
            <w:pPr>
              <w:jc w:val="center"/>
              <w:rPr>
                <w:rFonts w:ascii="Daft Brush" w:hAnsi="Daft Brush"/>
                <w:color w:val="FFFFFF" w:themeColor="background1"/>
                <w:sz w:val="21"/>
                <w:szCs w:val="21"/>
              </w:rPr>
            </w:pPr>
            <w:r>
              <w:rPr>
                <w:rFonts w:ascii="Daft Brush" w:hAnsi="Daft Brush"/>
                <w:color w:val="FFFFFF" w:themeColor="background1"/>
                <w:sz w:val="21"/>
                <w:szCs w:val="21"/>
              </w:rPr>
              <w:t>ACCOMPAN</w:t>
            </w:r>
            <w:r w:rsidR="00485711">
              <w:rPr>
                <w:rFonts w:ascii="Daft Brush" w:hAnsi="Daft Brush"/>
                <w:color w:val="FFFFFF" w:themeColor="background1"/>
                <w:sz w:val="21"/>
                <w:szCs w:val="21"/>
              </w:rPr>
              <w:t>IMENTS</w:t>
            </w:r>
          </w:p>
        </w:tc>
        <w:tc>
          <w:tcPr>
            <w:tcW w:w="2580" w:type="dxa"/>
            <w:shd w:val="clear" w:color="auto" w:fill="9EA86B"/>
            <w:vAlign w:val="center"/>
          </w:tcPr>
          <w:p w14:paraId="58899491" w14:textId="3A3FE1C3" w:rsidR="00F70F69" w:rsidRPr="006F77A4" w:rsidRDefault="00305116" w:rsidP="004E40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1"/>
                <w:szCs w:val="21"/>
              </w:rPr>
            </w:pPr>
            <w:r>
              <w:rPr>
                <w:rFonts w:ascii="Bitter" w:hAnsi="Bitter"/>
                <w:sz w:val="21"/>
                <w:szCs w:val="21"/>
              </w:rPr>
              <w:t>GREEN BEANS &amp; SWEETCORN</w:t>
            </w:r>
          </w:p>
        </w:tc>
        <w:tc>
          <w:tcPr>
            <w:tcW w:w="2581" w:type="dxa"/>
            <w:shd w:val="clear" w:color="auto" w:fill="9EA86B"/>
            <w:vAlign w:val="center"/>
          </w:tcPr>
          <w:p w14:paraId="5F765312" w14:textId="02527EA7" w:rsidR="00F70F69" w:rsidRPr="006F77A4" w:rsidRDefault="00305116" w:rsidP="00E166B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1"/>
                <w:szCs w:val="21"/>
              </w:rPr>
            </w:pPr>
            <w:r>
              <w:rPr>
                <w:rFonts w:ascii="Bitter" w:hAnsi="Bitter"/>
                <w:sz w:val="21"/>
                <w:szCs w:val="21"/>
              </w:rPr>
              <w:t>CARROTS</w:t>
            </w:r>
          </w:p>
        </w:tc>
        <w:tc>
          <w:tcPr>
            <w:tcW w:w="2580" w:type="dxa"/>
            <w:shd w:val="clear" w:color="auto" w:fill="9EA86B"/>
            <w:vAlign w:val="center"/>
          </w:tcPr>
          <w:p w14:paraId="251B70BA" w14:textId="012B1A09" w:rsidR="00F70F69" w:rsidRPr="006F77A4" w:rsidRDefault="00F818B4" w:rsidP="00E166B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1"/>
                <w:szCs w:val="21"/>
              </w:rPr>
            </w:pPr>
            <w:r>
              <w:rPr>
                <w:rFonts w:ascii="Bitter" w:hAnsi="Bitter"/>
                <w:sz w:val="21"/>
                <w:szCs w:val="21"/>
              </w:rPr>
              <w:t>CARROTS &amp; PEAS</w:t>
            </w:r>
          </w:p>
        </w:tc>
        <w:tc>
          <w:tcPr>
            <w:tcW w:w="2581" w:type="dxa"/>
            <w:shd w:val="clear" w:color="auto" w:fill="9EA86B"/>
            <w:vAlign w:val="center"/>
          </w:tcPr>
          <w:p w14:paraId="62668895" w14:textId="011373BE" w:rsidR="00F70F69" w:rsidRPr="006F77A4" w:rsidRDefault="00681B35" w:rsidP="00E166B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1"/>
                <w:szCs w:val="21"/>
              </w:rPr>
            </w:pPr>
            <w:r>
              <w:rPr>
                <w:rFonts w:ascii="Bitter" w:hAnsi="Bitter"/>
                <w:sz w:val="21"/>
                <w:szCs w:val="21"/>
              </w:rPr>
              <w:t>BROCCOLI &amp; SWEETCORN</w:t>
            </w:r>
          </w:p>
        </w:tc>
        <w:tc>
          <w:tcPr>
            <w:tcW w:w="2581" w:type="dxa"/>
            <w:shd w:val="clear" w:color="auto" w:fill="9EA86B"/>
            <w:vAlign w:val="center"/>
          </w:tcPr>
          <w:p w14:paraId="3F4C51DC" w14:textId="1AFFEBDB" w:rsidR="00F70F69" w:rsidRPr="006F77A4" w:rsidRDefault="00DC3F82" w:rsidP="00E166B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1"/>
                <w:szCs w:val="21"/>
              </w:rPr>
            </w:pPr>
            <w:r>
              <w:rPr>
                <w:rFonts w:ascii="Bitter" w:hAnsi="Bitter"/>
                <w:sz w:val="21"/>
                <w:szCs w:val="21"/>
              </w:rPr>
              <w:t xml:space="preserve">MUSHY PEAS </w:t>
            </w:r>
            <w:r w:rsidR="00EE6DEC">
              <w:rPr>
                <w:rFonts w:ascii="Bitter" w:hAnsi="Bitter"/>
                <w:sz w:val="21"/>
                <w:szCs w:val="21"/>
              </w:rPr>
              <w:t>or BEANS</w:t>
            </w:r>
          </w:p>
        </w:tc>
      </w:tr>
      <w:tr w:rsidR="00F70F69" w14:paraId="47D4CB50" w14:textId="77777777" w:rsidTr="00F70F69">
        <w:trPr>
          <w:trHeight w:val="10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7" w:type="dxa"/>
            <w:tcBorders>
              <w:bottom w:val="single" w:sz="4" w:space="0" w:color="857186"/>
            </w:tcBorders>
            <w:shd w:val="clear" w:color="auto" w:fill="93B8AD"/>
            <w:vAlign w:val="center"/>
          </w:tcPr>
          <w:p w14:paraId="42DDE161" w14:textId="75764F2F" w:rsidR="00F70F69" w:rsidRPr="006F77A4" w:rsidRDefault="00485711" w:rsidP="003F4094">
            <w:pPr>
              <w:jc w:val="center"/>
              <w:rPr>
                <w:rFonts w:ascii="Daft Brush" w:hAnsi="Daft Brush"/>
                <w:color w:val="FFFFFF" w:themeColor="background1"/>
                <w:sz w:val="21"/>
                <w:szCs w:val="21"/>
              </w:rPr>
            </w:pPr>
            <w:r>
              <w:rPr>
                <w:rFonts w:ascii="Daft Brush" w:hAnsi="Daft Brush"/>
                <w:color w:val="FFFFFF" w:themeColor="background1"/>
                <w:sz w:val="21"/>
                <w:szCs w:val="21"/>
              </w:rPr>
              <w:t>JACKET POTATO</w:t>
            </w:r>
          </w:p>
        </w:tc>
        <w:tc>
          <w:tcPr>
            <w:tcW w:w="2580" w:type="dxa"/>
            <w:tcBorders>
              <w:bottom w:val="single" w:sz="4" w:space="0" w:color="857186"/>
            </w:tcBorders>
            <w:shd w:val="clear" w:color="auto" w:fill="93B8AD"/>
            <w:vAlign w:val="center"/>
          </w:tcPr>
          <w:p w14:paraId="551C3043" w14:textId="6BE6EE58" w:rsidR="00E3564E" w:rsidRPr="006F77A4" w:rsidRDefault="00760C3C" w:rsidP="00F70F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1"/>
                <w:szCs w:val="21"/>
              </w:rPr>
            </w:pPr>
            <w:r>
              <w:rPr>
                <w:rFonts w:ascii="Bitter" w:hAnsi="Bitter"/>
                <w:sz w:val="21"/>
                <w:szCs w:val="21"/>
              </w:rPr>
              <w:t>TUNA, CHEESE</w:t>
            </w:r>
            <w:r w:rsidR="008215A8">
              <w:rPr>
                <w:rFonts w:ascii="Bitter" w:hAnsi="Bitter"/>
                <w:sz w:val="21"/>
                <w:szCs w:val="21"/>
              </w:rPr>
              <w:t>, BEANS OR COLESLAW</w:t>
            </w:r>
          </w:p>
        </w:tc>
        <w:tc>
          <w:tcPr>
            <w:tcW w:w="2581" w:type="dxa"/>
            <w:tcBorders>
              <w:bottom w:val="single" w:sz="4" w:space="0" w:color="857186"/>
            </w:tcBorders>
            <w:shd w:val="clear" w:color="auto" w:fill="93B8AD"/>
            <w:vAlign w:val="center"/>
          </w:tcPr>
          <w:p w14:paraId="35745501" w14:textId="5E70D9DF" w:rsidR="00F70F69" w:rsidRPr="006F77A4" w:rsidRDefault="006516FE" w:rsidP="00996F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1"/>
                <w:szCs w:val="21"/>
              </w:rPr>
            </w:pPr>
            <w:r w:rsidRPr="006516FE">
              <w:rPr>
                <w:rFonts w:ascii="Bitter" w:hAnsi="Bitter"/>
                <w:sz w:val="21"/>
                <w:szCs w:val="21"/>
              </w:rPr>
              <w:t>TUNA, CHEESE, BEANS OR COLESLAW</w:t>
            </w:r>
          </w:p>
        </w:tc>
        <w:tc>
          <w:tcPr>
            <w:tcW w:w="2580" w:type="dxa"/>
            <w:tcBorders>
              <w:bottom w:val="single" w:sz="4" w:space="0" w:color="857186"/>
            </w:tcBorders>
            <w:shd w:val="clear" w:color="auto" w:fill="93B8AD"/>
            <w:vAlign w:val="center"/>
          </w:tcPr>
          <w:p w14:paraId="4AEDD8F6" w14:textId="00B34D60" w:rsidR="00F70F69" w:rsidRPr="006F77A4" w:rsidRDefault="006516FE" w:rsidP="00996F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1"/>
                <w:szCs w:val="21"/>
              </w:rPr>
            </w:pPr>
            <w:r w:rsidRPr="006516FE">
              <w:rPr>
                <w:rFonts w:ascii="Bitter" w:hAnsi="Bitter"/>
                <w:sz w:val="21"/>
                <w:szCs w:val="21"/>
              </w:rPr>
              <w:t>TUNA, CHEESE, BEANS OR COLESLAW</w:t>
            </w:r>
          </w:p>
        </w:tc>
        <w:tc>
          <w:tcPr>
            <w:tcW w:w="2581" w:type="dxa"/>
            <w:tcBorders>
              <w:bottom w:val="single" w:sz="4" w:space="0" w:color="857186"/>
            </w:tcBorders>
            <w:shd w:val="clear" w:color="auto" w:fill="93B8AD"/>
            <w:vAlign w:val="center"/>
          </w:tcPr>
          <w:p w14:paraId="21A927CA" w14:textId="67885CC5" w:rsidR="00F70F69" w:rsidRPr="006F77A4" w:rsidRDefault="006516FE" w:rsidP="00996F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1"/>
                <w:szCs w:val="21"/>
              </w:rPr>
            </w:pPr>
            <w:r w:rsidRPr="006516FE">
              <w:rPr>
                <w:rFonts w:ascii="Bitter" w:hAnsi="Bitter"/>
                <w:sz w:val="21"/>
                <w:szCs w:val="21"/>
              </w:rPr>
              <w:t>TUNA, CHEESE, BEANS OR COLESLAW</w:t>
            </w:r>
          </w:p>
        </w:tc>
        <w:tc>
          <w:tcPr>
            <w:tcW w:w="2581" w:type="dxa"/>
            <w:tcBorders>
              <w:bottom w:val="single" w:sz="4" w:space="0" w:color="857186"/>
            </w:tcBorders>
            <w:shd w:val="clear" w:color="auto" w:fill="93B8AD"/>
            <w:vAlign w:val="center"/>
          </w:tcPr>
          <w:p w14:paraId="716842BA" w14:textId="4AEDF8A7" w:rsidR="00F70F69" w:rsidRPr="006F77A4" w:rsidRDefault="006516FE" w:rsidP="00996F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1"/>
                <w:szCs w:val="21"/>
              </w:rPr>
            </w:pPr>
            <w:r w:rsidRPr="006516FE">
              <w:rPr>
                <w:rFonts w:ascii="Bitter" w:hAnsi="Bitter"/>
                <w:sz w:val="21"/>
                <w:szCs w:val="21"/>
              </w:rPr>
              <w:t>TUNA, CHEESE, BEANS OR COLESLAW</w:t>
            </w:r>
          </w:p>
        </w:tc>
      </w:tr>
      <w:tr w:rsidR="00F70F69" w14:paraId="65F246F2" w14:textId="77777777" w:rsidTr="00F70F69">
        <w:trPr>
          <w:trHeight w:val="10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7" w:type="dxa"/>
            <w:shd w:val="clear" w:color="auto" w:fill="94B6AE"/>
            <w:vAlign w:val="center"/>
          </w:tcPr>
          <w:p w14:paraId="49888BB6" w14:textId="45D22E84" w:rsidR="00F70F69" w:rsidRPr="006F77A4" w:rsidRDefault="00F70F69" w:rsidP="003F4094">
            <w:pPr>
              <w:jc w:val="center"/>
              <w:rPr>
                <w:rFonts w:ascii="Daft Brush" w:hAnsi="Daft Brush"/>
                <w:color w:val="FFFFFF" w:themeColor="background1"/>
                <w:sz w:val="21"/>
                <w:szCs w:val="21"/>
              </w:rPr>
            </w:pPr>
          </w:p>
        </w:tc>
        <w:tc>
          <w:tcPr>
            <w:tcW w:w="2580" w:type="dxa"/>
            <w:shd w:val="clear" w:color="auto" w:fill="94B6AE"/>
            <w:vAlign w:val="center"/>
          </w:tcPr>
          <w:p w14:paraId="1664A22E" w14:textId="66E83F2B" w:rsidR="00F70F69" w:rsidRPr="006F77A4" w:rsidRDefault="00F70F69" w:rsidP="004E40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1"/>
                <w:szCs w:val="21"/>
              </w:rPr>
            </w:pPr>
          </w:p>
        </w:tc>
        <w:tc>
          <w:tcPr>
            <w:tcW w:w="2581" w:type="dxa"/>
            <w:shd w:val="clear" w:color="auto" w:fill="94B6AE"/>
            <w:vAlign w:val="center"/>
          </w:tcPr>
          <w:p w14:paraId="2DAE891E" w14:textId="3069D39F" w:rsidR="00F70F69" w:rsidRPr="006F77A4" w:rsidRDefault="00F70F69" w:rsidP="00996F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1"/>
                <w:szCs w:val="21"/>
              </w:rPr>
            </w:pPr>
          </w:p>
        </w:tc>
        <w:tc>
          <w:tcPr>
            <w:tcW w:w="2580" w:type="dxa"/>
            <w:shd w:val="clear" w:color="auto" w:fill="94B6AE"/>
            <w:vAlign w:val="center"/>
          </w:tcPr>
          <w:p w14:paraId="1BCF058A" w14:textId="46651F2D" w:rsidR="00F70F69" w:rsidRPr="006F77A4" w:rsidRDefault="00F70F69" w:rsidP="00996F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1"/>
                <w:szCs w:val="21"/>
              </w:rPr>
            </w:pPr>
          </w:p>
        </w:tc>
        <w:tc>
          <w:tcPr>
            <w:tcW w:w="2581" w:type="dxa"/>
            <w:shd w:val="clear" w:color="auto" w:fill="94B6AE"/>
            <w:vAlign w:val="center"/>
          </w:tcPr>
          <w:p w14:paraId="7014371A" w14:textId="1B3B20C6" w:rsidR="00A61813" w:rsidRPr="006F77A4" w:rsidRDefault="00A61813" w:rsidP="00F70F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1"/>
                <w:szCs w:val="21"/>
              </w:rPr>
            </w:pPr>
          </w:p>
        </w:tc>
        <w:tc>
          <w:tcPr>
            <w:tcW w:w="2581" w:type="dxa"/>
            <w:shd w:val="clear" w:color="auto" w:fill="94B6AE"/>
            <w:vAlign w:val="center"/>
          </w:tcPr>
          <w:p w14:paraId="5292D495" w14:textId="5705F955" w:rsidR="00F70F69" w:rsidRPr="006F77A4" w:rsidRDefault="00F70F69" w:rsidP="00A214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1"/>
                <w:szCs w:val="21"/>
              </w:rPr>
            </w:pPr>
          </w:p>
        </w:tc>
      </w:tr>
      <w:tr w:rsidR="00F70F69" w14:paraId="2FA55B1C" w14:textId="77777777" w:rsidTr="00F70F69">
        <w:trPr>
          <w:trHeight w:val="11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7" w:type="dxa"/>
            <w:shd w:val="clear" w:color="auto" w:fill="DAA053"/>
            <w:vAlign w:val="center"/>
          </w:tcPr>
          <w:p w14:paraId="1A98A48F" w14:textId="34A16829" w:rsidR="00F70F69" w:rsidRPr="006F77A4" w:rsidRDefault="003F4094" w:rsidP="003F4094">
            <w:pPr>
              <w:jc w:val="center"/>
              <w:rPr>
                <w:rFonts w:ascii="Daft Brush" w:hAnsi="Daft Brush"/>
                <w:color w:val="FFFFFF" w:themeColor="background1"/>
                <w:sz w:val="21"/>
                <w:szCs w:val="21"/>
              </w:rPr>
            </w:pPr>
            <w:r>
              <w:rPr>
                <w:rFonts w:ascii="Daft Brush" w:hAnsi="Daft Brush"/>
                <w:color w:val="FFFFFF" w:themeColor="background1"/>
                <w:sz w:val="21"/>
                <w:szCs w:val="21"/>
              </w:rPr>
              <w:t>DESSERT</w:t>
            </w:r>
          </w:p>
        </w:tc>
        <w:tc>
          <w:tcPr>
            <w:tcW w:w="2580" w:type="dxa"/>
            <w:shd w:val="clear" w:color="auto" w:fill="DAA053"/>
            <w:vAlign w:val="center"/>
          </w:tcPr>
          <w:p w14:paraId="6CEDB1FA" w14:textId="44BAC460" w:rsidR="00F70F69" w:rsidRPr="006F77A4" w:rsidRDefault="00681B35" w:rsidP="00996F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1"/>
                <w:szCs w:val="21"/>
              </w:rPr>
            </w:pPr>
            <w:r>
              <w:rPr>
                <w:rFonts w:ascii="Bitter" w:hAnsi="Bitter"/>
                <w:sz w:val="21"/>
                <w:szCs w:val="21"/>
              </w:rPr>
              <w:t>COOKIE</w:t>
            </w:r>
          </w:p>
        </w:tc>
        <w:tc>
          <w:tcPr>
            <w:tcW w:w="2581" w:type="dxa"/>
            <w:shd w:val="clear" w:color="auto" w:fill="DAA053"/>
            <w:vAlign w:val="center"/>
          </w:tcPr>
          <w:p w14:paraId="75D1AE37" w14:textId="0AC444D0" w:rsidR="00F70F69" w:rsidRPr="006F77A4" w:rsidRDefault="00491982" w:rsidP="00F70F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1"/>
                <w:szCs w:val="21"/>
              </w:rPr>
            </w:pPr>
            <w:r>
              <w:rPr>
                <w:rFonts w:ascii="Bitter" w:hAnsi="Bitter"/>
                <w:sz w:val="21"/>
                <w:szCs w:val="21"/>
              </w:rPr>
              <w:t>PEAR SPONGE &amp; CUSTARD</w:t>
            </w:r>
          </w:p>
        </w:tc>
        <w:tc>
          <w:tcPr>
            <w:tcW w:w="2580" w:type="dxa"/>
            <w:shd w:val="clear" w:color="auto" w:fill="DAA053"/>
            <w:vAlign w:val="center"/>
          </w:tcPr>
          <w:p w14:paraId="0815717D" w14:textId="1A0084FC" w:rsidR="00F70F69" w:rsidRPr="006F77A4" w:rsidRDefault="00491982" w:rsidP="00F70F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1"/>
                <w:szCs w:val="21"/>
              </w:rPr>
            </w:pPr>
            <w:r>
              <w:rPr>
                <w:rFonts w:ascii="Bitter" w:hAnsi="Bitter"/>
                <w:sz w:val="21"/>
                <w:szCs w:val="21"/>
              </w:rPr>
              <w:t>FRUIT FLAPJACK</w:t>
            </w:r>
          </w:p>
        </w:tc>
        <w:tc>
          <w:tcPr>
            <w:tcW w:w="2581" w:type="dxa"/>
            <w:shd w:val="clear" w:color="auto" w:fill="DAA053"/>
            <w:vAlign w:val="center"/>
          </w:tcPr>
          <w:p w14:paraId="39AF857A" w14:textId="0D46ADBD" w:rsidR="00F70F69" w:rsidRPr="006F77A4" w:rsidRDefault="00491982" w:rsidP="00F70F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1"/>
                <w:szCs w:val="21"/>
              </w:rPr>
            </w:pPr>
            <w:r>
              <w:rPr>
                <w:rFonts w:ascii="Bitter" w:hAnsi="Bitter"/>
                <w:sz w:val="21"/>
                <w:szCs w:val="21"/>
              </w:rPr>
              <w:t>APPLE CRUMBLE &amp; CUSTARD</w:t>
            </w:r>
          </w:p>
        </w:tc>
        <w:tc>
          <w:tcPr>
            <w:tcW w:w="2581" w:type="dxa"/>
            <w:shd w:val="clear" w:color="auto" w:fill="DAA053"/>
            <w:vAlign w:val="center"/>
          </w:tcPr>
          <w:p w14:paraId="1DA07496" w14:textId="5D2D3791" w:rsidR="00F70F69" w:rsidRPr="006F77A4" w:rsidRDefault="00491982" w:rsidP="000148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1"/>
                <w:szCs w:val="21"/>
              </w:rPr>
            </w:pPr>
            <w:r>
              <w:rPr>
                <w:rFonts w:ascii="Bitter" w:hAnsi="Bitter"/>
                <w:sz w:val="21"/>
                <w:szCs w:val="21"/>
              </w:rPr>
              <w:t>FRUIT MUFFIN</w:t>
            </w:r>
          </w:p>
        </w:tc>
      </w:tr>
    </w:tbl>
    <w:p w14:paraId="2543F6AA" w14:textId="5EDE2A6F" w:rsidR="00DC1697" w:rsidRDefault="00DC1697"/>
    <w:sectPr w:rsidR="00DC1697" w:rsidSect="00D5425A">
      <w:headerReference w:type="even" r:id="rId10"/>
      <w:headerReference w:type="default" r:id="rId11"/>
      <w:footerReference w:type="default" r:id="rId12"/>
      <w:headerReference w:type="first" r:id="rId13"/>
      <w:pgSz w:w="16840" w:h="1190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7A3DB69" w14:textId="77777777" w:rsidR="00171B51" w:rsidRDefault="00171B51" w:rsidP="0018371B">
      <w:r>
        <w:separator/>
      </w:r>
    </w:p>
  </w:endnote>
  <w:endnote w:type="continuationSeparator" w:id="0">
    <w:p w14:paraId="2F1A13F4" w14:textId="77777777" w:rsidR="00171B51" w:rsidRDefault="00171B51" w:rsidP="001837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aft Brush">
    <w:altName w:val="Calibri"/>
    <w:charset w:val="00"/>
    <w:family w:val="auto"/>
    <w:pitch w:val="variable"/>
    <w:sig w:usb0="80000027" w:usb1="5000000A" w:usb2="00000000" w:usb3="00000000" w:csb0="00000093" w:csb1="00000000"/>
  </w:font>
  <w:font w:name="Barlow Solid">
    <w:altName w:val="Symbol"/>
    <w:charset w:val="02"/>
    <w:family w:val="auto"/>
    <w:pitch w:val="variable"/>
    <w:sig w:usb0="00000000" w:usb1="10000000" w:usb2="00000000" w:usb3="00000000" w:csb0="80000000" w:csb1="00000000"/>
  </w:font>
  <w:font w:name="Bitter">
    <w:altName w:val="Calibri"/>
    <w:panose1 w:val="00000000000000000000"/>
    <w:charset w:val="00"/>
    <w:family w:val="modern"/>
    <w:notTrueType/>
    <w:pitch w:val="variable"/>
    <w:sig w:usb0="00000207" w:usb1="00000000" w:usb2="00000000" w:usb3="00000000" w:csb0="00000097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0B2A085" w14:textId="2696A10A" w:rsidR="00CC4149" w:rsidRDefault="00CC4149" w:rsidP="00CC4149">
    <w:pPr>
      <w:pStyle w:val="Footer"/>
      <w:tabs>
        <w:tab w:val="clear" w:pos="4513"/>
        <w:tab w:val="clear" w:pos="9026"/>
        <w:tab w:val="left" w:pos="10944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9152E03" w14:textId="77777777" w:rsidR="00171B51" w:rsidRDefault="00171B51" w:rsidP="0018371B">
      <w:r>
        <w:separator/>
      </w:r>
    </w:p>
  </w:footnote>
  <w:footnote w:type="continuationSeparator" w:id="0">
    <w:p w14:paraId="1C4C3402" w14:textId="77777777" w:rsidR="00171B51" w:rsidRDefault="00171B51" w:rsidP="0018371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F5FA2C6" w14:textId="77777777" w:rsidR="00003B1E" w:rsidRDefault="00D44C56">
    <w:pPr>
      <w:pStyle w:val="Header"/>
    </w:pPr>
    <w:r>
      <w:rPr>
        <w:noProof/>
        <w:lang w:eastAsia="en-GB"/>
      </w:rPr>
      <w:pict w14:anchorId="40B979A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alt="MELL7019 Editbale Menu Template" style="position:absolute;margin-left:0;margin-top:0;width:634.9pt;height:448.85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MELL7019 Editbale Menu Template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2CEA876" w14:textId="15B93C96" w:rsidR="00003B1E" w:rsidRDefault="00F37434">
    <w:pPr>
      <w:pStyle w:val="Header"/>
    </w:pPr>
    <w:r w:rsidRPr="00F37434">
      <w:rPr>
        <w:noProof/>
        <w:lang w:eastAsia="en-GB"/>
      </w:rPr>
      <w:drawing>
        <wp:anchor distT="0" distB="0" distL="114300" distR="114300" simplePos="0" relativeHeight="251661312" behindDoc="1" locked="0" layoutInCell="1" allowOverlap="1" wp14:anchorId="2952C56E" wp14:editId="77397B11">
          <wp:simplePos x="0" y="0"/>
          <wp:positionH relativeFrom="page">
            <wp:align>right</wp:align>
          </wp:positionH>
          <wp:positionV relativeFrom="paragraph">
            <wp:posOffset>-457200</wp:posOffset>
          </wp:positionV>
          <wp:extent cx="10690860" cy="7543756"/>
          <wp:effectExtent l="0" t="0" r="0" b="635"/>
          <wp:wrapNone/>
          <wp:docPr id="11" name="Picture 11" descr="C:\Users\CameronK\Desktop\Site Requests\LauraW\Secondary\Meat Free Monday - wk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CameronK\Desktop\Site Requests\LauraW\Secondary\Meat Free Monday - wk1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90860" cy="754375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059A326" w14:textId="77777777" w:rsidR="00003B1E" w:rsidRDefault="00D44C56">
    <w:pPr>
      <w:pStyle w:val="Header"/>
    </w:pPr>
    <w:r>
      <w:rPr>
        <w:noProof/>
        <w:lang w:eastAsia="en-GB"/>
      </w:rPr>
      <w:pict w14:anchorId="005BE5E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49" type="#_x0000_t75" alt="MELL7019 Editbale Menu Template" style="position:absolute;margin-left:0;margin-top:0;width:634.9pt;height:448.85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MELL7019 Editbale Menu Template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371B"/>
    <w:rsid w:val="00001989"/>
    <w:rsid w:val="00003B1E"/>
    <w:rsid w:val="00005000"/>
    <w:rsid w:val="00012469"/>
    <w:rsid w:val="0001481C"/>
    <w:rsid w:val="00047A65"/>
    <w:rsid w:val="00050B6E"/>
    <w:rsid w:val="00057098"/>
    <w:rsid w:val="00066850"/>
    <w:rsid w:val="0007286D"/>
    <w:rsid w:val="0008006F"/>
    <w:rsid w:val="00085688"/>
    <w:rsid w:val="000B70F0"/>
    <w:rsid w:val="000F0D3A"/>
    <w:rsid w:val="000F3C21"/>
    <w:rsid w:val="0011282F"/>
    <w:rsid w:val="001177FC"/>
    <w:rsid w:val="00125FF2"/>
    <w:rsid w:val="00127B0E"/>
    <w:rsid w:val="00131FA6"/>
    <w:rsid w:val="001430B7"/>
    <w:rsid w:val="00171B51"/>
    <w:rsid w:val="0018371B"/>
    <w:rsid w:val="00184D3E"/>
    <w:rsid w:val="001864CD"/>
    <w:rsid w:val="00192019"/>
    <w:rsid w:val="001B0590"/>
    <w:rsid w:val="001B153D"/>
    <w:rsid w:val="001B318D"/>
    <w:rsid w:val="001D06A2"/>
    <w:rsid w:val="001F57A8"/>
    <w:rsid w:val="001F6945"/>
    <w:rsid w:val="00200B68"/>
    <w:rsid w:val="0021279C"/>
    <w:rsid w:val="00215B2C"/>
    <w:rsid w:val="00285350"/>
    <w:rsid w:val="00290596"/>
    <w:rsid w:val="00295AF9"/>
    <w:rsid w:val="002A4EBE"/>
    <w:rsid w:val="002B7CD7"/>
    <w:rsid w:val="002F4539"/>
    <w:rsid w:val="00303EAC"/>
    <w:rsid w:val="00305116"/>
    <w:rsid w:val="00311F5B"/>
    <w:rsid w:val="00327777"/>
    <w:rsid w:val="003342DF"/>
    <w:rsid w:val="00341766"/>
    <w:rsid w:val="00345DED"/>
    <w:rsid w:val="00357B73"/>
    <w:rsid w:val="00363D7B"/>
    <w:rsid w:val="003707C1"/>
    <w:rsid w:val="003829BB"/>
    <w:rsid w:val="00386F30"/>
    <w:rsid w:val="00392531"/>
    <w:rsid w:val="003A6092"/>
    <w:rsid w:val="003C2E88"/>
    <w:rsid w:val="003C3CA2"/>
    <w:rsid w:val="003C794F"/>
    <w:rsid w:val="003D72C1"/>
    <w:rsid w:val="003E192A"/>
    <w:rsid w:val="003E3995"/>
    <w:rsid w:val="003F4094"/>
    <w:rsid w:val="003F6A26"/>
    <w:rsid w:val="00421233"/>
    <w:rsid w:val="00444C64"/>
    <w:rsid w:val="00450B7F"/>
    <w:rsid w:val="0046116B"/>
    <w:rsid w:val="00472838"/>
    <w:rsid w:val="00477FD6"/>
    <w:rsid w:val="00485711"/>
    <w:rsid w:val="00487246"/>
    <w:rsid w:val="0049081B"/>
    <w:rsid w:val="00491982"/>
    <w:rsid w:val="004A385A"/>
    <w:rsid w:val="004C1556"/>
    <w:rsid w:val="004C4171"/>
    <w:rsid w:val="004C4CC4"/>
    <w:rsid w:val="004E4046"/>
    <w:rsid w:val="004F13B6"/>
    <w:rsid w:val="004F428B"/>
    <w:rsid w:val="00525A6B"/>
    <w:rsid w:val="005406D4"/>
    <w:rsid w:val="005420A4"/>
    <w:rsid w:val="00546E73"/>
    <w:rsid w:val="00555EE1"/>
    <w:rsid w:val="005851EE"/>
    <w:rsid w:val="005B7589"/>
    <w:rsid w:val="005C39F4"/>
    <w:rsid w:val="005D0F13"/>
    <w:rsid w:val="005D1C63"/>
    <w:rsid w:val="0060246F"/>
    <w:rsid w:val="0060789D"/>
    <w:rsid w:val="00635BA9"/>
    <w:rsid w:val="006516FE"/>
    <w:rsid w:val="00655B98"/>
    <w:rsid w:val="0065774A"/>
    <w:rsid w:val="00657BBD"/>
    <w:rsid w:val="00665A5A"/>
    <w:rsid w:val="00665D16"/>
    <w:rsid w:val="00681B35"/>
    <w:rsid w:val="006E4314"/>
    <w:rsid w:val="006F77A4"/>
    <w:rsid w:val="00700AFC"/>
    <w:rsid w:val="00754DB2"/>
    <w:rsid w:val="00760C3C"/>
    <w:rsid w:val="00764075"/>
    <w:rsid w:val="00764477"/>
    <w:rsid w:val="007A6F96"/>
    <w:rsid w:val="007C2D5C"/>
    <w:rsid w:val="007C3CCB"/>
    <w:rsid w:val="007D00E6"/>
    <w:rsid w:val="007D37F1"/>
    <w:rsid w:val="007E7449"/>
    <w:rsid w:val="0082063C"/>
    <w:rsid w:val="008215A8"/>
    <w:rsid w:val="00835E7E"/>
    <w:rsid w:val="00872B84"/>
    <w:rsid w:val="00872D75"/>
    <w:rsid w:val="00894D5F"/>
    <w:rsid w:val="008A5268"/>
    <w:rsid w:val="008A5B75"/>
    <w:rsid w:val="008A7D36"/>
    <w:rsid w:val="008C47AB"/>
    <w:rsid w:val="008D4A08"/>
    <w:rsid w:val="008E4909"/>
    <w:rsid w:val="008E7507"/>
    <w:rsid w:val="008F4C90"/>
    <w:rsid w:val="00901FBC"/>
    <w:rsid w:val="009053C8"/>
    <w:rsid w:val="00916778"/>
    <w:rsid w:val="00937A91"/>
    <w:rsid w:val="0095151D"/>
    <w:rsid w:val="009928F0"/>
    <w:rsid w:val="00996F96"/>
    <w:rsid w:val="009A6A52"/>
    <w:rsid w:val="009B32F5"/>
    <w:rsid w:val="009B4F57"/>
    <w:rsid w:val="009C6955"/>
    <w:rsid w:val="009D6FE8"/>
    <w:rsid w:val="009F1104"/>
    <w:rsid w:val="009F1437"/>
    <w:rsid w:val="00A05A0F"/>
    <w:rsid w:val="00A15EC0"/>
    <w:rsid w:val="00A17C76"/>
    <w:rsid w:val="00A21444"/>
    <w:rsid w:val="00A25EEE"/>
    <w:rsid w:val="00A416D2"/>
    <w:rsid w:val="00A61813"/>
    <w:rsid w:val="00A77A50"/>
    <w:rsid w:val="00A77DE7"/>
    <w:rsid w:val="00AB44DA"/>
    <w:rsid w:val="00AC2F20"/>
    <w:rsid w:val="00AC510A"/>
    <w:rsid w:val="00AD5FAE"/>
    <w:rsid w:val="00AE3CB1"/>
    <w:rsid w:val="00B101F2"/>
    <w:rsid w:val="00B224E5"/>
    <w:rsid w:val="00B37A2C"/>
    <w:rsid w:val="00B43804"/>
    <w:rsid w:val="00BA4E87"/>
    <w:rsid w:val="00BB12AE"/>
    <w:rsid w:val="00BB1FB0"/>
    <w:rsid w:val="00BC56D5"/>
    <w:rsid w:val="00BC5CA3"/>
    <w:rsid w:val="00BE0330"/>
    <w:rsid w:val="00C01015"/>
    <w:rsid w:val="00C26946"/>
    <w:rsid w:val="00C30DB2"/>
    <w:rsid w:val="00C67914"/>
    <w:rsid w:val="00C82536"/>
    <w:rsid w:val="00CA7A6D"/>
    <w:rsid w:val="00CC4149"/>
    <w:rsid w:val="00CD1717"/>
    <w:rsid w:val="00CE37A2"/>
    <w:rsid w:val="00CE3828"/>
    <w:rsid w:val="00CE5EF6"/>
    <w:rsid w:val="00D0199E"/>
    <w:rsid w:val="00D0331C"/>
    <w:rsid w:val="00D1213D"/>
    <w:rsid w:val="00D40AB1"/>
    <w:rsid w:val="00D44C56"/>
    <w:rsid w:val="00D52C16"/>
    <w:rsid w:val="00D5425A"/>
    <w:rsid w:val="00D6111C"/>
    <w:rsid w:val="00D72F8A"/>
    <w:rsid w:val="00D745ED"/>
    <w:rsid w:val="00DA0970"/>
    <w:rsid w:val="00DB5C49"/>
    <w:rsid w:val="00DC1697"/>
    <w:rsid w:val="00DC3F82"/>
    <w:rsid w:val="00DE036A"/>
    <w:rsid w:val="00DE4FC9"/>
    <w:rsid w:val="00DE6251"/>
    <w:rsid w:val="00E034C9"/>
    <w:rsid w:val="00E034DF"/>
    <w:rsid w:val="00E04323"/>
    <w:rsid w:val="00E166B3"/>
    <w:rsid w:val="00E21951"/>
    <w:rsid w:val="00E22775"/>
    <w:rsid w:val="00E3564E"/>
    <w:rsid w:val="00E37916"/>
    <w:rsid w:val="00E66662"/>
    <w:rsid w:val="00E671E4"/>
    <w:rsid w:val="00E82C2E"/>
    <w:rsid w:val="00EB1D93"/>
    <w:rsid w:val="00EB5EEB"/>
    <w:rsid w:val="00EE6DEC"/>
    <w:rsid w:val="00F023FA"/>
    <w:rsid w:val="00F37434"/>
    <w:rsid w:val="00F638D8"/>
    <w:rsid w:val="00F70F69"/>
    <w:rsid w:val="00F818B4"/>
    <w:rsid w:val="00F87198"/>
    <w:rsid w:val="00FA0DD6"/>
    <w:rsid w:val="00FB3AC6"/>
    <w:rsid w:val="00FF3C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1"/>
    </o:shapelayout>
  </w:shapeDefaults>
  <w:decimalSymbol w:val="."/>
  <w:listSeparator w:val=","/>
  <w14:docId w14:val="7A28E0C6"/>
  <w14:defaultImageDpi w14:val="32767"/>
  <w15:docId w15:val="{CFEBC8EE-AE75-D745-800C-3E3F4B3920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8371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8371B"/>
  </w:style>
  <w:style w:type="paragraph" w:styleId="Footer">
    <w:name w:val="footer"/>
    <w:basedOn w:val="Normal"/>
    <w:link w:val="FooterChar"/>
    <w:uiPriority w:val="99"/>
    <w:unhideWhenUsed/>
    <w:rsid w:val="0018371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8371B"/>
  </w:style>
  <w:style w:type="table" w:styleId="TableGrid">
    <w:name w:val="Table Grid"/>
    <w:basedOn w:val="TableNormal"/>
    <w:uiPriority w:val="39"/>
    <w:rsid w:val="0018371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Light1">
    <w:name w:val="Table Grid Light1"/>
    <w:basedOn w:val="TableNormal"/>
    <w:uiPriority w:val="40"/>
    <w:rsid w:val="0018371B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PlainTable31">
    <w:name w:val="Plain Table 31"/>
    <w:basedOn w:val="TableNormal"/>
    <w:uiPriority w:val="43"/>
    <w:rsid w:val="0018371B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lainTable41">
    <w:name w:val="Plain Table 41"/>
    <w:basedOn w:val="TableNormal"/>
    <w:uiPriority w:val="44"/>
    <w:rsid w:val="0018371B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51">
    <w:name w:val="Plain Table 51"/>
    <w:basedOn w:val="TableNormal"/>
    <w:uiPriority w:val="45"/>
    <w:rsid w:val="0018371B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GridTable1Light1">
    <w:name w:val="Grid Table 1 Light1"/>
    <w:basedOn w:val="TableNormal"/>
    <w:uiPriority w:val="46"/>
    <w:rsid w:val="0018371B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BC5CA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5CA3"/>
    <w:rPr>
      <w:rFonts w:ascii="Lucida Grande" w:hAnsi="Lucida Grande" w:cs="Lucida Grande"/>
      <w:sz w:val="18"/>
      <w:szCs w:val="18"/>
    </w:rPr>
  </w:style>
  <w:style w:type="paragraph" w:customStyle="1" w:styleId="p1">
    <w:name w:val="p1"/>
    <w:basedOn w:val="Normal"/>
    <w:rsid w:val="00A416D2"/>
    <w:rPr>
      <w:rFonts w:ascii="Times" w:hAnsi="Times" w:cs="Times New Roman"/>
      <w:color w:val="260026"/>
      <w:sz w:val="15"/>
      <w:szCs w:val="15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715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66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18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81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19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29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50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093593FE-9920-48E8-9EC4-A3902BD801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C55F12E</Template>
  <TotalTime>3</TotalTime>
  <Pages>1</Pages>
  <Words>102</Words>
  <Characters>584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Caspa</Company>
  <LinksUpToDate>false</LinksUpToDate>
  <CharactersWithSpaces>685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 p</dc:creator>
  <cp:keywords/>
  <dc:description/>
  <cp:lastModifiedBy>M Kelsey</cp:lastModifiedBy>
  <cp:revision>3</cp:revision>
  <cp:lastPrinted>2022-02-11T13:59:00Z</cp:lastPrinted>
  <dcterms:created xsi:type="dcterms:W3CDTF">2022-02-11T13:54:00Z</dcterms:created>
  <dcterms:modified xsi:type="dcterms:W3CDTF">2022-02-11T13:59:00Z</dcterms:modified>
</cp:coreProperties>
</file>