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4CB90" w14:textId="5070E160" w:rsidR="000F3C21" w:rsidRDefault="00C27147">
      <w:r>
        <w:rPr>
          <w:noProof/>
        </w:rPr>
        <w:pict w14:anchorId="58CCDF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0.8pt;margin-top:13.2pt;width:21.9pt;height:21.6pt;z-index:251679744;mso-position-horizontal-relative:text;mso-position-vertical-relative:page;mso-width-relative:page;mso-height-relative:page">
            <v:imagedata r:id="rId7" o:title="New Star" cropbottom="10734f" cropright="5548f"/>
            <w10:wrap type="square" anchory="page"/>
          </v:shape>
        </w:pict>
      </w:r>
      <w:r w:rsidR="008A7D3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0E97241" wp14:editId="773114D2">
            <wp:simplePos x="0" y="0"/>
            <wp:positionH relativeFrom="column">
              <wp:posOffset>2717800</wp:posOffset>
            </wp:positionH>
            <wp:positionV relativeFrom="paragraph">
              <wp:posOffset>-338455</wp:posOffset>
            </wp:positionV>
            <wp:extent cx="339725" cy="3384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D3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CCC7DA2" wp14:editId="639CBEDC">
            <wp:simplePos x="0" y="0"/>
            <wp:positionH relativeFrom="column">
              <wp:posOffset>-226060</wp:posOffset>
            </wp:positionH>
            <wp:positionV relativeFrom="paragraph">
              <wp:posOffset>-337820</wp:posOffset>
            </wp:positionV>
            <wp:extent cx="337185" cy="3371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F3774" w14:textId="05F17CF4" w:rsidR="00125FF2" w:rsidRDefault="00125FF2"/>
    <w:tbl>
      <w:tblPr>
        <w:tblStyle w:val="GridTable1Light1"/>
        <w:tblpPr w:leftFromText="180" w:rightFromText="180" w:vertAnchor="page" w:horzAnchor="page" w:tblpX="1090" w:tblpY="234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47"/>
        <w:gridCol w:w="2580"/>
        <w:gridCol w:w="2581"/>
        <w:gridCol w:w="2580"/>
        <w:gridCol w:w="2581"/>
        <w:gridCol w:w="2581"/>
      </w:tblGrid>
      <w:tr w:rsidR="00F70F69" w14:paraId="08CC888B" w14:textId="77777777" w:rsidTr="00F70F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vAlign w:val="center"/>
          </w:tcPr>
          <w:p w14:paraId="4C7E5378" w14:textId="77D50B02" w:rsidR="00F70F69" w:rsidRPr="009B4F57" w:rsidRDefault="00C27147" w:rsidP="00F70F69">
            <w:pPr>
              <w:jc w:val="center"/>
              <w:rPr>
                <w:rFonts w:ascii="Barlow Solid" w:hAnsi="Barlow Solid"/>
                <w:color w:val="857186"/>
                <w:sz w:val="28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WEEK 3</w:t>
            </w:r>
            <w:bookmarkStart w:id="0" w:name="_GoBack"/>
            <w:bookmarkEnd w:id="0"/>
          </w:p>
        </w:tc>
        <w:tc>
          <w:tcPr>
            <w:tcW w:w="2580" w:type="dxa"/>
            <w:vAlign w:val="center"/>
          </w:tcPr>
          <w:p w14:paraId="2555056D" w14:textId="38A26F85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581" w:type="dxa"/>
            <w:vAlign w:val="center"/>
          </w:tcPr>
          <w:p w14:paraId="49BDF07A" w14:textId="443C932A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580" w:type="dxa"/>
            <w:vAlign w:val="center"/>
          </w:tcPr>
          <w:p w14:paraId="16BF55E9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581" w:type="dxa"/>
            <w:vAlign w:val="center"/>
          </w:tcPr>
          <w:p w14:paraId="454F7A1A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581" w:type="dxa"/>
            <w:vAlign w:val="center"/>
          </w:tcPr>
          <w:p w14:paraId="150C029A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Friday</w:t>
            </w:r>
          </w:p>
        </w:tc>
      </w:tr>
      <w:tr w:rsidR="00F70F69" w14:paraId="20E09024" w14:textId="77777777" w:rsidTr="00F70F69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68279"/>
            <w:vAlign w:val="center"/>
          </w:tcPr>
          <w:p w14:paraId="299EF19F" w14:textId="19C378A6" w:rsidR="00F70F69" w:rsidRPr="006F77A4" w:rsidRDefault="003F4094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  <w:r>
              <w:rPr>
                <w:rFonts w:ascii="Daft Brush" w:hAnsi="Daft Brush"/>
                <w:color w:val="FFFFFF" w:themeColor="background1"/>
                <w:sz w:val="21"/>
                <w:szCs w:val="21"/>
              </w:rPr>
              <w:t>MEAT</w:t>
            </w:r>
            <w:r w:rsidR="00200B68">
              <w:rPr>
                <w:rFonts w:ascii="Daft Brush" w:hAnsi="Daft Brush"/>
                <w:color w:val="FFFFFF" w:themeColor="background1"/>
                <w:sz w:val="21"/>
                <w:szCs w:val="21"/>
              </w:rPr>
              <w:t xml:space="preserve"> MAIN DISH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51A83248" w14:textId="37E2F3D7" w:rsidR="00CE3828" w:rsidRPr="006F77A4" w:rsidRDefault="00B815A5" w:rsidP="00F638D8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BEEF QUESADILLA &amp; HERBY POTATOES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3C9DE5F9" w14:textId="59A7B1ED" w:rsidR="00F023FA" w:rsidRPr="006F77A4" w:rsidRDefault="00456420" w:rsidP="009D6FE8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CHICKEN &amp; SWEETCORN PASTA with GARLIC BREAD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108C57ED" w14:textId="7B8E8FB1" w:rsidR="0060789D" w:rsidRPr="006F77A4" w:rsidRDefault="00FB753B" w:rsidP="00937A9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ROAST BEEF, YORKSHIRE PUDDING &amp; MASH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2AC2BA78" w14:textId="3F49D85D" w:rsidR="009928F0" w:rsidRPr="006F77A4" w:rsidRDefault="00D41DBC" w:rsidP="00937A9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CHICKEN CURRY &amp; RICE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0B784AF7" w14:textId="15337352" w:rsidR="007C3CCB" w:rsidRPr="006F77A4" w:rsidRDefault="00DC3F82" w:rsidP="00937A9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FISH &amp; CHIPS</w:t>
            </w:r>
          </w:p>
        </w:tc>
      </w:tr>
      <w:tr w:rsidR="00F70F69" w14:paraId="78BE3DED" w14:textId="77777777" w:rsidTr="00F70F69">
        <w:trPr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CC562"/>
            <w:vAlign w:val="center"/>
          </w:tcPr>
          <w:p w14:paraId="62068793" w14:textId="0B4B0F24" w:rsidR="00F70F69" w:rsidRPr="006F77A4" w:rsidRDefault="00200B68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  <w:r>
              <w:rPr>
                <w:rFonts w:ascii="Daft Brush" w:hAnsi="Daft Brush"/>
                <w:color w:val="FFFFFF" w:themeColor="background1"/>
                <w:sz w:val="21"/>
                <w:szCs w:val="21"/>
              </w:rPr>
              <w:t>VEGETARIAN MAIN DISH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2F8BEBB8" w14:textId="2D5F315F" w:rsidR="00D745ED" w:rsidRPr="006F77A4" w:rsidRDefault="00B815A5" w:rsidP="00665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VEGETABLE BEAN BURRITO &amp; HERBY POTATOES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25DEB91A" w14:textId="11CA79C3" w:rsidR="00F70F69" w:rsidRPr="006F77A4" w:rsidRDefault="00456420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VEGETABLE FRITTATA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6C6FEA51" w14:textId="0CDF9CE1" w:rsidR="00F70F69" w:rsidRPr="006F77A4" w:rsidRDefault="00D41DBC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CHEESE &amp; POTATO PIE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1C7D1765" w14:textId="08B4CB55" w:rsidR="00F70F69" w:rsidRPr="006F77A4" w:rsidRDefault="00D41DBC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SWEET POTATO &amp; CHICKPEA CURRY &amp; RICE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05F73BD0" w14:textId="07AE9326" w:rsidR="00F70F69" w:rsidRPr="006F77A4" w:rsidRDefault="003D6386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QUORN SAUSAGE</w:t>
            </w:r>
          </w:p>
        </w:tc>
      </w:tr>
      <w:tr w:rsidR="00F70F69" w14:paraId="6DED4786" w14:textId="77777777" w:rsidTr="00F70F6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EA86B"/>
            <w:vAlign w:val="center"/>
          </w:tcPr>
          <w:p w14:paraId="355AA31C" w14:textId="72385225" w:rsidR="00F70F69" w:rsidRPr="006F77A4" w:rsidRDefault="00200B68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  <w:r>
              <w:rPr>
                <w:rFonts w:ascii="Daft Brush" w:hAnsi="Daft Brush"/>
                <w:color w:val="FFFFFF" w:themeColor="background1"/>
                <w:sz w:val="21"/>
                <w:szCs w:val="21"/>
              </w:rPr>
              <w:t>ACCOMPAN</w:t>
            </w:r>
            <w:r w:rsidR="00485711">
              <w:rPr>
                <w:rFonts w:ascii="Daft Brush" w:hAnsi="Daft Brush"/>
                <w:color w:val="FFFFFF" w:themeColor="background1"/>
                <w:sz w:val="21"/>
                <w:szCs w:val="21"/>
              </w:rPr>
              <w:t>IMENTS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58899491" w14:textId="43A77C13" w:rsidR="00F70F69" w:rsidRPr="006F77A4" w:rsidRDefault="00B815A5" w:rsidP="004E40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CORN </w:t>
            </w:r>
            <w:r w:rsidR="00456420">
              <w:rPr>
                <w:rFonts w:ascii="Bitter" w:hAnsi="Bitter"/>
                <w:sz w:val="21"/>
                <w:szCs w:val="21"/>
              </w:rPr>
              <w:t>on the COB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5F765312" w14:textId="3AE073FF" w:rsidR="00F70F69" w:rsidRPr="006F77A4" w:rsidRDefault="00FB753B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SALAD &amp; COLESLAW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251B70BA" w14:textId="6E0ACEA3" w:rsidR="00F70F69" w:rsidRPr="006F77A4" w:rsidRDefault="00D41DBC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CABBAGE &amp; CARROTS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62668895" w14:textId="2027AF71" w:rsidR="00F70F69" w:rsidRPr="006F77A4" w:rsidRDefault="003D6386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PEAS &amp; SWEETCORN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3F4C51DC" w14:textId="1AFFEBDB" w:rsidR="00F70F69" w:rsidRPr="006F77A4" w:rsidRDefault="00DC3F82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MUSHY PEAS </w:t>
            </w:r>
            <w:r w:rsidR="00EE6DEC">
              <w:rPr>
                <w:rFonts w:ascii="Bitter" w:hAnsi="Bitter"/>
                <w:sz w:val="21"/>
                <w:szCs w:val="21"/>
              </w:rPr>
              <w:t>or BEANS</w:t>
            </w:r>
          </w:p>
        </w:tc>
      </w:tr>
      <w:tr w:rsidR="00F70F69" w14:paraId="47D4CB50" w14:textId="77777777" w:rsidTr="00F70F69">
        <w:trPr>
          <w:trHeight w:val="1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2DDE161" w14:textId="75764F2F" w:rsidR="00F70F69" w:rsidRPr="006F77A4" w:rsidRDefault="00485711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  <w:r>
              <w:rPr>
                <w:rFonts w:ascii="Daft Brush" w:hAnsi="Daft Brush"/>
                <w:color w:val="FFFFFF" w:themeColor="background1"/>
                <w:sz w:val="21"/>
                <w:szCs w:val="21"/>
              </w:rPr>
              <w:t>JACKET POTATO</w:t>
            </w: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551C3043" w14:textId="6BE6EE58" w:rsidR="00E3564E" w:rsidRPr="006F77A4" w:rsidRDefault="00760C3C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TUNA, CHEESE</w:t>
            </w:r>
            <w:r w:rsidR="008215A8">
              <w:rPr>
                <w:rFonts w:ascii="Bitter" w:hAnsi="Bitter"/>
                <w:sz w:val="21"/>
                <w:szCs w:val="21"/>
              </w:rPr>
              <w:t>, BEANS OR COLESLAW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35745501" w14:textId="5E70D9DF" w:rsidR="00F70F69" w:rsidRPr="006F77A4" w:rsidRDefault="006516FE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6516FE">
              <w:rPr>
                <w:rFonts w:ascii="Bitter" w:hAnsi="Bitter"/>
                <w:sz w:val="21"/>
                <w:szCs w:val="21"/>
              </w:rPr>
              <w:t>TUNA, CHEESE, BEANS OR COLESLAW</w:t>
            </w: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AEDD8F6" w14:textId="00B34D60" w:rsidR="00F70F69" w:rsidRPr="006F77A4" w:rsidRDefault="006516FE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6516FE">
              <w:rPr>
                <w:rFonts w:ascii="Bitter" w:hAnsi="Bitter"/>
                <w:sz w:val="21"/>
                <w:szCs w:val="21"/>
              </w:rPr>
              <w:t>TUNA, CHEESE, BEANS OR COLESLAW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21A927CA" w14:textId="67885CC5" w:rsidR="00F70F69" w:rsidRPr="006F77A4" w:rsidRDefault="006516FE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6516FE">
              <w:rPr>
                <w:rFonts w:ascii="Bitter" w:hAnsi="Bitter"/>
                <w:sz w:val="21"/>
                <w:szCs w:val="21"/>
              </w:rPr>
              <w:t>TUNA, CHEESE, BEANS OR COLESLAW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716842BA" w14:textId="4AEDF8A7" w:rsidR="00F70F69" w:rsidRPr="006F77A4" w:rsidRDefault="006516FE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6516FE">
              <w:rPr>
                <w:rFonts w:ascii="Bitter" w:hAnsi="Bitter"/>
                <w:sz w:val="21"/>
                <w:szCs w:val="21"/>
              </w:rPr>
              <w:t>TUNA, CHEESE, BEANS OR COLESLAW</w:t>
            </w:r>
          </w:p>
        </w:tc>
      </w:tr>
      <w:tr w:rsidR="00F70F69" w14:paraId="65F246F2" w14:textId="77777777" w:rsidTr="00F70F69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4B6AE"/>
            <w:vAlign w:val="center"/>
          </w:tcPr>
          <w:p w14:paraId="49888BB6" w14:textId="45D22E84" w:rsidR="00F70F69" w:rsidRPr="006F77A4" w:rsidRDefault="00F70F69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2580" w:type="dxa"/>
            <w:shd w:val="clear" w:color="auto" w:fill="94B6AE"/>
            <w:vAlign w:val="center"/>
          </w:tcPr>
          <w:p w14:paraId="1664A22E" w14:textId="66E83F2B" w:rsidR="00F70F69" w:rsidRPr="006F77A4" w:rsidRDefault="00F70F69" w:rsidP="004E40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94B6AE"/>
            <w:vAlign w:val="center"/>
          </w:tcPr>
          <w:p w14:paraId="2DAE891E" w14:textId="3069D39F" w:rsidR="00F70F69" w:rsidRPr="006F77A4" w:rsidRDefault="00F70F69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0" w:type="dxa"/>
            <w:shd w:val="clear" w:color="auto" w:fill="94B6AE"/>
            <w:vAlign w:val="center"/>
          </w:tcPr>
          <w:p w14:paraId="1BCF058A" w14:textId="46651F2D" w:rsidR="00F70F69" w:rsidRPr="006F77A4" w:rsidRDefault="00F70F69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94B6AE"/>
            <w:vAlign w:val="center"/>
          </w:tcPr>
          <w:p w14:paraId="7014371A" w14:textId="1B3B20C6" w:rsidR="00A61813" w:rsidRPr="006F77A4" w:rsidRDefault="00A61813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94B6AE"/>
            <w:vAlign w:val="center"/>
          </w:tcPr>
          <w:p w14:paraId="5292D495" w14:textId="5705F955" w:rsidR="00F70F69" w:rsidRPr="006F77A4" w:rsidRDefault="00F70F69" w:rsidP="00A214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</w:tr>
      <w:tr w:rsidR="00F70F69" w14:paraId="2FA55B1C" w14:textId="77777777" w:rsidTr="00F70F69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DAA053"/>
            <w:vAlign w:val="center"/>
          </w:tcPr>
          <w:p w14:paraId="1A98A48F" w14:textId="34A16829" w:rsidR="00F70F69" w:rsidRPr="006F77A4" w:rsidRDefault="003F4094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  <w:r>
              <w:rPr>
                <w:rFonts w:ascii="Daft Brush" w:hAnsi="Daft Brush"/>
                <w:color w:val="FFFFFF" w:themeColor="background1"/>
                <w:sz w:val="21"/>
                <w:szCs w:val="21"/>
              </w:rPr>
              <w:t>DESSERT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6CEDB1FA" w14:textId="014CFED0" w:rsidR="00F70F69" w:rsidRPr="006F77A4" w:rsidRDefault="008215A8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COOKIE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75D1AE37" w14:textId="1DB00BFD" w:rsidR="00F70F69" w:rsidRPr="006F77A4" w:rsidRDefault="003D6386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FRUIT SPONGE &amp; CUSTARD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0815717D" w14:textId="08629005" w:rsidR="00F70F69" w:rsidRPr="006F77A4" w:rsidRDefault="003D6386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OATY FRUIT CRUNCH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39AF857A" w14:textId="08AD014C" w:rsidR="00F70F69" w:rsidRPr="006F77A4" w:rsidRDefault="003D6386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CARROT CAKE &amp; CUSTARD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1DA07496" w14:textId="1BC6158F" w:rsidR="00F70F69" w:rsidRPr="006F77A4" w:rsidRDefault="00D72F8A" w:rsidP="00014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FRUIT MUFFIN</w:t>
            </w:r>
          </w:p>
        </w:tc>
      </w:tr>
    </w:tbl>
    <w:p w14:paraId="2543F6AA" w14:textId="5EDE2A6F" w:rsidR="00DC1697" w:rsidRDefault="00DC1697"/>
    <w:sectPr w:rsidR="00DC1697" w:rsidSect="00D5425A">
      <w:headerReference w:type="even" r:id="rId10"/>
      <w:headerReference w:type="default" r:id="rId11"/>
      <w:footerReference w:type="default" r:id="rId12"/>
      <w:headerReference w:type="first" r:id="rId13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A3DB69" w14:textId="77777777" w:rsidR="00171B51" w:rsidRDefault="00171B51" w:rsidP="0018371B">
      <w:r>
        <w:separator/>
      </w:r>
    </w:p>
  </w:endnote>
  <w:endnote w:type="continuationSeparator" w:id="0">
    <w:p w14:paraId="2F1A13F4" w14:textId="77777777" w:rsidR="00171B51" w:rsidRDefault="00171B51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ft Brush">
    <w:altName w:val="Calibri"/>
    <w:charset w:val="00"/>
    <w:family w:val="auto"/>
    <w:pitch w:val="variable"/>
    <w:sig w:usb0="80000027" w:usb1="5000000A" w:usb2="00000000" w:usb3="00000000" w:csb0="00000093" w:csb1="00000000"/>
  </w:font>
  <w:font w:name="Barlow Solid">
    <w:altName w:val="Symbol"/>
    <w:charset w:val="02"/>
    <w:family w:val="auto"/>
    <w:pitch w:val="variable"/>
    <w:sig w:usb0="00000000" w:usb1="10000000" w:usb2="00000000" w:usb3="00000000" w:csb0="80000000" w:csb1="00000000"/>
  </w:font>
  <w:font w:name="Bitter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2A085" w14:textId="2696A10A" w:rsidR="00CC4149" w:rsidRDefault="00CC4149" w:rsidP="00CC4149">
    <w:pPr>
      <w:pStyle w:val="Footer"/>
      <w:tabs>
        <w:tab w:val="clear" w:pos="4513"/>
        <w:tab w:val="clear" w:pos="9026"/>
        <w:tab w:val="left" w:pos="1094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152E03" w14:textId="77777777" w:rsidR="00171B51" w:rsidRDefault="00171B51" w:rsidP="0018371B">
      <w:r>
        <w:separator/>
      </w:r>
    </w:p>
  </w:footnote>
  <w:footnote w:type="continuationSeparator" w:id="0">
    <w:p w14:paraId="1C4C3402" w14:textId="77777777" w:rsidR="00171B51" w:rsidRDefault="00171B51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FA2C6" w14:textId="77777777" w:rsidR="00003B1E" w:rsidRDefault="00C27147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EA876" w14:textId="15B93C96" w:rsidR="00003B1E" w:rsidRDefault="00F37434">
    <w:pPr>
      <w:pStyle w:val="Header"/>
    </w:pPr>
    <w:r w:rsidRPr="00F37434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52C56E" wp14:editId="77397B1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0690860" cy="7543756"/>
          <wp:effectExtent l="0" t="0" r="0" b="635"/>
          <wp:wrapNone/>
          <wp:docPr id="11" name="Picture 11" descr="C:\Users\CameronK\Desktop\Site Requests\LauraW\Secondary\Meat Free Monday - wk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meronK\Desktop\Site Requests\LauraW\Secondary\Meat Free Monday - wk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860" cy="7543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9A326" w14:textId="77777777" w:rsidR="00003B1E" w:rsidRDefault="00C27147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71B"/>
    <w:rsid w:val="00001989"/>
    <w:rsid w:val="00003B1E"/>
    <w:rsid w:val="00005000"/>
    <w:rsid w:val="00012469"/>
    <w:rsid w:val="0001481C"/>
    <w:rsid w:val="00047A65"/>
    <w:rsid w:val="00050B6E"/>
    <w:rsid w:val="00057098"/>
    <w:rsid w:val="00066850"/>
    <w:rsid w:val="0007286D"/>
    <w:rsid w:val="0008006F"/>
    <w:rsid w:val="00085688"/>
    <w:rsid w:val="000B70F0"/>
    <w:rsid w:val="000F0D3A"/>
    <w:rsid w:val="000F3C21"/>
    <w:rsid w:val="0011282F"/>
    <w:rsid w:val="001177FC"/>
    <w:rsid w:val="00125FF2"/>
    <w:rsid w:val="00127B0E"/>
    <w:rsid w:val="00131FA6"/>
    <w:rsid w:val="001430B7"/>
    <w:rsid w:val="00171B51"/>
    <w:rsid w:val="0018371B"/>
    <w:rsid w:val="00184D3E"/>
    <w:rsid w:val="001864CD"/>
    <w:rsid w:val="00192019"/>
    <w:rsid w:val="001B0590"/>
    <w:rsid w:val="001B153D"/>
    <w:rsid w:val="001B318D"/>
    <w:rsid w:val="001D06A2"/>
    <w:rsid w:val="001F57A8"/>
    <w:rsid w:val="001F6945"/>
    <w:rsid w:val="00200B68"/>
    <w:rsid w:val="0021279C"/>
    <w:rsid w:val="00215B2C"/>
    <w:rsid w:val="00285350"/>
    <w:rsid w:val="00290596"/>
    <w:rsid w:val="00295AF9"/>
    <w:rsid w:val="002A4EBE"/>
    <w:rsid w:val="002B7CD7"/>
    <w:rsid w:val="002F4539"/>
    <w:rsid w:val="00303EAC"/>
    <w:rsid w:val="00311F5B"/>
    <w:rsid w:val="00327777"/>
    <w:rsid w:val="003342DF"/>
    <w:rsid w:val="00341766"/>
    <w:rsid w:val="00345DED"/>
    <w:rsid w:val="00357B73"/>
    <w:rsid w:val="00363D7B"/>
    <w:rsid w:val="003707C1"/>
    <w:rsid w:val="003829BB"/>
    <w:rsid w:val="00386F30"/>
    <w:rsid w:val="00392531"/>
    <w:rsid w:val="003A6092"/>
    <w:rsid w:val="003C2E88"/>
    <w:rsid w:val="003C3CA2"/>
    <w:rsid w:val="003C794F"/>
    <w:rsid w:val="003D6386"/>
    <w:rsid w:val="003D72C1"/>
    <w:rsid w:val="003E192A"/>
    <w:rsid w:val="003E3995"/>
    <w:rsid w:val="003F4094"/>
    <w:rsid w:val="003F6A26"/>
    <w:rsid w:val="00421233"/>
    <w:rsid w:val="00444C64"/>
    <w:rsid w:val="00450B7F"/>
    <w:rsid w:val="00456420"/>
    <w:rsid w:val="0046116B"/>
    <w:rsid w:val="00472838"/>
    <w:rsid w:val="00477FD6"/>
    <w:rsid w:val="00485711"/>
    <w:rsid w:val="00487246"/>
    <w:rsid w:val="0049081B"/>
    <w:rsid w:val="004A385A"/>
    <w:rsid w:val="004C1556"/>
    <w:rsid w:val="004C4171"/>
    <w:rsid w:val="004C4CC4"/>
    <w:rsid w:val="004E4046"/>
    <w:rsid w:val="004F13B6"/>
    <w:rsid w:val="004F428B"/>
    <w:rsid w:val="00525A6B"/>
    <w:rsid w:val="005406D4"/>
    <w:rsid w:val="005420A4"/>
    <w:rsid w:val="00546E73"/>
    <w:rsid w:val="00555EE1"/>
    <w:rsid w:val="005851EE"/>
    <w:rsid w:val="005B7589"/>
    <w:rsid w:val="005C39F4"/>
    <w:rsid w:val="005D0F13"/>
    <w:rsid w:val="005D1C63"/>
    <w:rsid w:val="0060246F"/>
    <w:rsid w:val="0060789D"/>
    <w:rsid w:val="00635BA9"/>
    <w:rsid w:val="006516FE"/>
    <w:rsid w:val="00655B98"/>
    <w:rsid w:val="0065774A"/>
    <w:rsid w:val="00657BBD"/>
    <w:rsid w:val="00665A5A"/>
    <w:rsid w:val="00665D16"/>
    <w:rsid w:val="006E4314"/>
    <w:rsid w:val="006F77A4"/>
    <w:rsid w:val="00700AFC"/>
    <w:rsid w:val="00754DB2"/>
    <w:rsid w:val="00760C3C"/>
    <w:rsid w:val="00764075"/>
    <w:rsid w:val="00764477"/>
    <w:rsid w:val="007A6F96"/>
    <w:rsid w:val="007C2D5C"/>
    <w:rsid w:val="007C3CCB"/>
    <w:rsid w:val="007D00E6"/>
    <w:rsid w:val="007D37F1"/>
    <w:rsid w:val="007E7449"/>
    <w:rsid w:val="0082063C"/>
    <w:rsid w:val="008215A8"/>
    <w:rsid w:val="00835E7E"/>
    <w:rsid w:val="00872B84"/>
    <w:rsid w:val="00872D75"/>
    <w:rsid w:val="00894D5F"/>
    <w:rsid w:val="008A5B75"/>
    <w:rsid w:val="008A7D36"/>
    <w:rsid w:val="008C47AB"/>
    <w:rsid w:val="008D4A08"/>
    <w:rsid w:val="008E4909"/>
    <w:rsid w:val="008E7507"/>
    <w:rsid w:val="008F4C90"/>
    <w:rsid w:val="00901FBC"/>
    <w:rsid w:val="009053C8"/>
    <w:rsid w:val="00916778"/>
    <w:rsid w:val="00937A91"/>
    <w:rsid w:val="0095151D"/>
    <w:rsid w:val="009928F0"/>
    <w:rsid w:val="00996F96"/>
    <w:rsid w:val="009A6A52"/>
    <w:rsid w:val="009B32F5"/>
    <w:rsid w:val="009B4F57"/>
    <w:rsid w:val="009C6955"/>
    <w:rsid w:val="009D6FE8"/>
    <w:rsid w:val="009F1104"/>
    <w:rsid w:val="009F1437"/>
    <w:rsid w:val="00A05A0F"/>
    <w:rsid w:val="00A15EC0"/>
    <w:rsid w:val="00A17C76"/>
    <w:rsid w:val="00A21444"/>
    <w:rsid w:val="00A25EEE"/>
    <w:rsid w:val="00A416D2"/>
    <w:rsid w:val="00A61813"/>
    <w:rsid w:val="00A77A50"/>
    <w:rsid w:val="00A77DE7"/>
    <w:rsid w:val="00AB44DA"/>
    <w:rsid w:val="00AC2F20"/>
    <w:rsid w:val="00AC510A"/>
    <w:rsid w:val="00AD5FAE"/>
    <w:rsid w:val="00AE3CB1"/>
    <w:rsid w:val="00B101F2"/>
    <w:rsid w:val="00B224E5"/>
    <w:rsid w:val="00B37A2C"/>
    <w:rsid w:val="00B43804"/>
    <w:rsid w:val="00B815A5"/>
    <w:rsid w:val="00BA4E87"/>
    <w:rsid w:val="00BB12AE"/>
    <w:rsid w:val="00BB1FB0"/>
    <w:rsid w:val="00BC56D5"/>
    <w:rsid w:val="00BC5CA3"/>
    <w:rsid w:val="00BE0330"/>
    <w:rsid w:val="00C01015"/>
    <w:rsid w:val="00C26946"/>
    <w:rsid w:val="00C27147"/>
    <w:rsid w:val="00C30DB2"/>
    <w:rsid w:val="00C67914"/>
    <w:rsid w:val="00C82536"/>
    <w:rsid w:val="00CA7A6D"/>
    <w:rsid w:val="00CC4149"/>
    <w:rsid w:val="00CD1717"/>
    <w:rsid w:val="00CE37A2"/>
    <w:rsid w:val="00CE3828"/>
    <w:rsid w:val="00CE5EF6"/>
    <w:rsid w:val="00D0199E"/>
    <w:rsid w:val="00D0331C"/>
    <w:rsid w:val="00D1213D"/>
    <w:rsid w:val="00D40AB1"/>
    <w:rsid w:val="00D41DBC"/>
    <w:rsid w:val="00D52C16"/>
    <w:rsid w:val="00D5425A"/>
    <w:rsid w:val="00D6111C"/>
    <w:rsid w:val="00D72F8A"/>
    <w:rsid w:val="00D745ED"/>
    <w:rsid w:val="00DA0970"/>
    <w:rsid w:val="00DB5C49"/>
    <w:rsid w:val="00DC1697"/>
    <w:rsid w:val="00DC3F82"/>
    <w:rsid w:val="00DE036A"/>
    <w:rsid w:val="00DE4FC9"/>
    <w:rsid w:val="00DE6251"/>
    <w:rsid w:val="00E034C9"/>
    <w:rsid w:val="00E034DF"/>
    <w:rsid w:val="00E04323"/>
    <w:rsid w:val="00E166B3"/>
    <w:rsid w:val="00E21951"/>
    <w:rsid w:val="00E22775"/>
    <w:rsid w:val="00E3564E"/>
    <w:rsid w:val="00E37916"/>
    <w:rsid w:val="00E66662"/>
    <w:rsid w:val="00E671E4"/>
    <w:rsid w:val="00E82C2E"/>
    <w:rsid w:val="00EB1D93"/>
    <w:rsid w:val="00EB5EEB"/>
    <w:rsid w:val="00EE6DEC"/>
    <w:rsid w:val="00F023FA"/>
    <w:rsid w:val="00F37434"/>
    <w:rsid w:val="00F638D8"/>
    <w:rsid w:val="00F70F69"/>
    <w:rsid w:val="00F87198"/>
    <w:rsid w:val="00F9247A"/>
    <w:rsid w:val="00FA0DD6"/>
    <w:rsid w:val="00FB3AC6"/>
    <w:rsid w:val="00FB753B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41D3826-EB5F-4FC8-9242-04A2E458C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243E1077</Template>
  <TotalTime>5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M Kelsey</cp:lastModifiedBy>
  <cp:revision>8</cp:revision>
  <cp:lastPrinted>2022-02-11T14:00:00Z</cp:lastPrinted>
  <dcterms:created xsi:type="dcterms:W3CDTF">2022-02-02T10:45:00Z</dcterms:created>
  <dcterms:modified xsi:type="dcterms:W3CDTF">2022-02-11T14:00:00Z</dcterms:modified>
</cp:coreProperties>
</file>